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4B8" w:rsidRPr="00D03194" w:rsidRDefault="00B674B8" w:rsidP="00B674B8">
      <w:pPr>
        <w:pStyle w:val="Title"/>
        <w:rPr>
          <w:rFonts w:asciiTheme="minorHAnsi" w:hAnsiTheme="minorHAnsi"/>
          <w:sz w:val="40"/>
          <w:lang w:val="en-US"/>
        </w:rPr>
      </w:pPr>
      <w:r w:rsidRPr="00D03194">
        <w:rPr>
          <w:rFonts w:asciiTheme="minorHAnsi" w:hAnsiTheme="minorHAnsi"/>
          <w:sz w:val="40"/>
          <w:lang w:val="en-US"/>
        </w:rPr>
        <w:t>Reference Interview for Systematic Review Searching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581"/>
        <w:gridCol w:w="7875"/>
      </w:tblGrid>
      <w:tr w:rsidR="00B674B8" w:rsidRPr="00B674B8" w:rsidTr="00BB67F0">
        <w:tc>
          <w:tcPr>
            <w:tcW w:w="1234" w:type="pct"/>
          </w:tcPr>
          <w:p w:rsidR="00B674B8" w:rsidRPr="00B674B8" w:rsidRDefault="00B674B8" w:rsidP="00BB67F0">
            <w:pPr>
              <w:spacing w:after="200" w:line="276" w:lineRule="auto"/>
              <w:rPr>
                <w:rFonts w:asciiTheme="minorHAnsi" w:hAnsiTheme="minorHAnsi"/>
                <w:sz w:val="28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8"/>
                <w:szCs w:val="20"/>
                <w:lang w:val="en-US"/>
              </w:rPr>
              <w:t xml:space="preserve">Project name/ </w:t>
            </w:r>
            <w:r w:rsidRPr="00B674B8">
              <w:rPr>
                <w:rFonts w:asciiTheme="minorHAnsi" w:hAnsiTheme="minorHAnsi"/>
                <w:sz w:val="28"/>
                <w:szCs w:val="20"/>
                <w:lang w:val="en-US"/>
              </w:rPr>
              <w:br/>
              <w:t>research question:</w:t>
            </w:r>
          </w:p>
        </w:tc>
        <w:tc>
          <w:tcPr>
            <w:tcW w:w="3766" w:type="pct"/>
          </w:tcPr>
          <w:p w:rsidR="00B674B8" w:rsidRPr="00B674B8" w:rsidRDefault="00B674B8" w:rsidP="00BB67F0">
            <w:pPr>
              <w:spacing w:after="200" w:line="276" w:lineRule="auto"/>
              <w:rPr>
                <w:rFonts w:asciiTheme="minorHAnsi" w:hAnsiTheme="minorHAnsi"/>
                <w:szCs w:val="20"/>
                <w:lang w:val="en-US"/>
              </w:rPr>
            </w:pPr>
          </w:p>
          <w:p w:rsidR="00B674B8" w:rsidRPr="00B674B8" w:rsidRDefault="00B674B8" w:rsidP="00BB67F0">
            <w:pPr>
              <w:spacing w:after="200" w:line="276" w:lineRule="auto"/>
              <w:rPr>
                <w:rFonts w:asciiTheme="minorHAnsi" w:hAnsiTheme="minorHAnsi"/>
                <w:szCs w:val="20"/>
                <w:lang w:val="en-US"/>
              </w:rPr>
            </w:pPr>
          </w:p>
          <w:p w:rsidR="00B674B8" w:rsidRPr="00B674B8" w:rsidRDefault="00B674B8" w:rsidP="00BB67F0">
            <w:pPr>
              <w:spacing w:after="200" w:line="276" w:lineRule="auto"/>
              <w:rPr>
                <w:rFonts w:asciiTheme="minorHAnsi" w:hAnsiTheme="minorHAnsi"/>
                <w:szCs w:val="20"/>
                <w:lang w:val="en-US"/>
              </w:rPr>
            </w:pPr>
          </w:p>
          <w:p w:rsidR="00B674B8" w:rsidRPr="00B674B8" w:rsidRDefault="00B674B8" w:rsidP="00BB67F0">
            <w:pPr>
              <w:spacing w:after="200" w:line="276" w:lineRule="auto"/>
              <w:rPr>
                <w:rFonts w:asciiTheme="minorHAnsi" w:hAnsiTheme="minorHAnsi"/>
                <w:szCs w:val="20"/>
                <w:lang w:val="en-US"/>
              </w:rPr>
            </w:pPr>
          </w:p>
        </w:tc>
      </w:tr>
      <w:tr w:rsidR="00B674B8" w:rsidRPr="00605FF7" w:rsidTr="00BB67F0">
        <w:tc>
          <w:tcPr>
            <w:tcW w:w="1234" w:type="pct"/>
          </w:tcPr>
          <w:p w:rsidR="00B674B8" w:rsidRPr="00B674B8" w:rsidRDefault="00B674B8" w:rsidP="00BB67F0">
            <w:pPr>
              <w:spacing w:after="200" w:line="276" w:lineRule="auto"/>
              <w:rPr>
                <w:rFonts w:asciiTheme="minorHAnsi" w:hAnsiTheme="minorHAnsi"/>
                <w:sz w:val="28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8"/>
                <w:szCs w:val="20"/>
                <w:lang w:val="en-US"/>
              </w:rPr>
              <w:t xml:space="preserve">Contact person </w:t>
            </w:r>
            <w:r w:rsidR="00EA0D71">
              <w:rPr>
                <w:rFonts w:asciiTheme="minorHAnsi" w:hAnsiTheme="minorHAnsi"/>
                <w:sz w:val="28"/>
                <w:szCs w:val="20"/>
                <w:lang w:val="en-US"/>
              </w:rPr>
              <w:t>review team</w:t>
            </w:r>
          </w:p>
        </w:tc>
        <w:tc>
          <w:tcPr>
            <w:tcW w:w="3766" w:type="pct"/>
          </w:tcPr>
          <w:p w:rsidR="00B674B8" w:rsidRPr="00B674B8" w:rsidRDefault="00B674B8" w:rsidP="00BB67F0">
            <w:pPr>
              <w:spacing w:after="200" w:line="276" w:lineRule="auto"/>
              <w:rPr>
                <w:rFonts w:asciiTheme="minorHAnsi" w:hAnsiTheme="minorHAnsi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Cs w:val="20"/>
                <w:lang w:val="en-US"/>
              </w:rPr>
              <w:t xml:space="preserve">Name: </w:t>
            </w:r>
          </w:p>
          <w:p w:rsidR="00B674B8" w:rsidRPr="00B674B8" w:rsidRDefault="00B674B8" w:rsidP="00BB67F0">
            <w:pPr>
              <w:spacing w:after="200" w:line="276" w:lineRule="auto"/>
              <w:rPr>
                <w:rFonts w:asciiTheme="minorHAnsi" w:hAnsiTheme="minorHAnsi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Cs w:val="20"/>
                <w:lang w:val="en-US"/>
              </w:rPr>
              <w:t>E-mail address:</w:t>
            </w:r>
          </w:p>
          <w:p w:rsidR="00B674B8" w:rsidRPr="00B674B8" w:rsidRDefault="00B674B8" w:rsidP="00BB67F0">
            <w:pPr>
              <w:spacing w:after="200" w:line="276" w:lineRule="auto"/>
              <w:rPr>
                <w:rFonts w:asciiTheme="minorHAnsi" w:hAnsiTheme="minorHAnsi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Cs w:val="20"/>
                <w:lang w:val="en-US"/>
              </w:rPr>
              <w:t>Phone number:</w:t>
            </w:r>
          </w:p>
        </w:tc>
      </w:tr>
      <w:tr w:rsidR="00B674B8" w:rsidRPr="00605FF7" w:rsidTr="00BB67F0">
        <w:tc>
          <w:tcPr>
            <w:tcW w:w="1234" w:type="pct"/>
          </w:tcPr>
          <w:p w:rsidR="00B674B8" w:rsidRPr="00B674B8" w:rsidRDefault="00B674B8" w:rsidP="00BB67F0">
            <w:pPr>
              <w:spacing w:after="200" w:line="276" w:lineRule="auto"/>
              <w:rPr>
                <w:rFonts w:asciiTheme="minorHAnsi" w:hAnsiTheme="minorHAnsi"/>
                <w:sz w:val="28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8"/>
                <w:szCs w:val="20"/>
                <w:lang w:val="en-US"/>
              </w:rPr>
              <w:t>Librarian</w:t>
            </w:r>
          </w:p>
        </w:tc>
        <w:tc>
          <w:tcPr>
            <w:tcW w:w="3766" w:type="pct"/>
          </w:tcPr>
          <w:p w:rsidR="00B674B8" w:rsidRPr="00B674B8" w:rsidRDefault="00B674B8" w:rsidP="00BB67F0">
            <w:pPr>
              <w:spacing w:after="200" w:line="276" w:lineRule="auto"/>
              <w:rPr>
                <w:rFonts w:asciiTheme="minorHAnsi" w:hAnsiTheme="minorHAnsi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Cs w:val="20"/>
                <w:lang w:val="en-US"/>
              </w:rPr>
              <w:t xml:space="preserve">Name: </w:t>
            </w:r>
          </w:p>
          <w:p w:rsidR="00B674B8" w:rsidRPr="00B674B8" w:rsidRDefault="00B674B8" w:rsidP="00BB67F0">
            <w:pPr>
              <w:spacing w:after="200" w:line="276" w:lineRule="auto"/>
              <w:rPr>
                <w:rFonts w:asciiTheme="minorHAnsi" w:hAnsiTheme="minorHAnsi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Cs w:val="20"/>
                <w:lang w:val="en-US"/>
              </w:rPr>
              <w:t>E-mail address:</w:t>
            </w:r>
            <w:r>
              <w:rPr>
                <w:rFonts w:asciiTheme="minorHAnsi" w:hAnsiTheme="minorHAnsi"/>
                <w:szCs w:val="20"/>
                <w:lang w:val="en-US"/>
              </w:rPr>
              <w:t xml:space="preserve"> </w:t>
            </w:r>
          </w:p>
          <w:p w:rsidR="00B674B8" w:rsidRPr="00B674B8" w:rsidRDefault="00B674B8" w:rsidP="006439B7">
            <w:pPr>
              <w:spacing w:after="200" w:line="276" w:lineRule="auto"/>
              <w:rPr>
                <w:rFonts w:asciiTheme="minorHAnsi" w:hAnsiTheme="minorHAnsi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Cs w:val="20"/>
                <w:lang w:val="en-US"/>
              </w:rPr>
              <w:t>Phone number:</w:t>
            </w:r>
            <w:r>
              <w:rPr>
                <w:rFonts w:asciiTheme="minorHAnsi" w:hAnsiTheme="minorHAnsi"/>
                <w:szCs w:val="20"/>
                <w:lang w:val="en-US"/>
              </w:rPr>
              <w:t xml:space="preserve"> </w:t>
            </w:r>
          </w:p>
        </w:tc>
      </w:tr>
    </w:tbl>
    <w:p w:rsidR="00B674B8" w:rsidRPr="00B674B8" w:rsidRDefault="00B674B8" w:rsidP="00B674B8">
      <w:pPr>
        <w:spacing w:after="200" w:line="276" w:lineRule="auto"/>
        <w:rPr>
          <w:rFonts w:asciiTheme="minorHAnsi" w:hAnsiTheme="minorHAnsi"/>
          <w:sz w:val="20"/>
          <w:szCs w:val="20"/>
          <w:lang w:val="en-US"/>
        </w:rPr>
      </w:pPr>
      <w:r w:rsidRPr="00B674B8">
        <w:rPr>
          <w:rFonts w:asciiTheme="minorHAnsi" w:hAnsiTheme="minorHAnsi"/>
          <w:sz w:val="20"/>
          <w:szCs w:val="20"/>
          <w:lang w:val="en-US"/>
        </w:rPr>
        <w:br w:type="page"/>
      </w:r>
    </w:p>
    <w:tbl>
      <w:tblPr>
        <w:tblStyle w:val="ListTable3-Accent5"/>
        <w:tblW w:w="5000" w:type="pct"/>
        <w:tblBorders>
          <w:insideH w:val="single" w:sz="4" w:space="0" w:color="4BACC6" w:themeColor="accent5"/>
          <w:insideV w:val="single" w:sz="4" w:space="0" w:color="4BACC6" w:themeColor="accent5"/>
        </w:tblBorders>
        <w:tblLook w:val="04A0" w:firstRow="1" w:lastRow="0" w:firstColumn="1" w:lastColumn="0" w:noHBand="0" w:noVBand="1"/>
      </w:tblPr>
      <w:tblGrid>
        <w:gridCol w:w="10456"/>
      </w:tblGrid>
      <w:tr w:rsidR="006439B7" w:rsidRPr="00B674B8" w:rsidTr="006439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  <w:shd w:val="clear" w:color="auto" w:fill="31849B" w:themeFill="accent5" w:themeFillShade="BF"/>
          </w:tcPr>
          <w:p w:rsidR="006439B7" w:rsidRPr="00B674B8" w:rsidRDefault="006439B7" w:rsidP="00BB67F0">
            <w:pPr>
              <w:rPr>
                <w:rFonts w:asciiTheme="minorHAnsi" w:hAnsiTheme="minorHAnsi"/>
                <w:sz w:val="28"/>
                <w:szCs w:val="28"/>
                <w:lang w:val="en-US"/>
              </w:rPr>
            </w:pPr>
            <w:r w:rsidRPr="00B674B8">
              <w:rPr>
                <w:rFonts w:asciiTheme="minorHAnsi" w:hAnsiTheme="minorHAnsi"/>
                <w:color w:val="FFFFFF" w:themeColor="background1"/>
                <w:sz w:val="28"/>
                <w:szCs w:val="28"/>
                <w:lang w:val="en-US"/>
              </w:rPr>
              <w:lastRenderedPageBreak/>
              <w:t>Question</w:t>
            </w:r>
          </w:p>
        </w:tc>
      </w:tr>
      <w:tr w:rsidR="006439B7" w:rsidRPr="00B674B8" w:rsidTr="006439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ACC6" w:themeFill="accent5"/>
          </w:tcPr>
          <w:p w:rsidR="006439B7" w:rsidRPr="00B674B8" w:rsidRDefault="006439B7" w:rsidP="00BB67F0">
            <w:pPr>
              <w:rPr>
                <w:rFonts w:asciiTheme="minorHAnsi" w:hAnsiTheme="minorHAnsi"/>
                <w:color w:val="FFFFFF" w:themeColor="background1"/>
                <w:sz w:val="28"/>
                <w:szCs w:val="28"/>
                <w:lang w:val="en-US"/>
              </w:rPr>
            </w:pPr>
            <w:r w:rsidRPr="00B674B8">
              <w:rPr>
                <w:rFonts w:asciiTheme="minorHAnsi" w:hAnsiTheme="minorHAnsi"/>
                <w:color w:val="FFFFFF" w:themeColor="background1"/>
                <w:sz w:val="28"/>
                <w:szCs w:val="28"/>
                <w:lang w:val="en-US"/>
              </w:rPr>
              <w:t>Preparations</w:t>
            </w:r>
          </w:p>
        </w:tc>
      </w:tr>
      <w:tr w:rsidR="006439B7" w:rsidRPr="00B674B8" w:rsidTr="006439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6439B7" w:rsidRDefault="006439B7" w:rsidP="006439B7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Research Question</w:t>
            </w:r>
          </w:p>
          <w:p w:rsidR="006439B7" w:rsidRDefault="006439B7" w:rsidP="006439B7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6439B7" w:rsidRDefault="006439B7" w:rsidP="006439B7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6439B7" w:rsidRDefault="006439B7" w:rsidP="006439B7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6439B7" w:rsidRPr="00B674B8" w:rsidRDefault="006439B7" w:rsidP="006439B7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439B7" w:rsidRPr="00B674B8" w:rsidTr="006439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439B7" w:rsidRPr="00A37F3E" w:rsidRDefault="006439B7" w:rsidP="00A37F3E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A37F3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Is the research question clearly defined? </w:t>
            </w:r>
          </w:p>
          <w:p w:rsidR="006439B7" w:rsidRPr="00B674B8" w:rsidRDefault="006439B7" w:rsidP="00B674B8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Clear inclusion criteria?</w:t>
            </w:r>
          </w:p>
          <w:p w:rsidR="006439B7" w:rsidRPr="00B674B8" w:rsidRDefault="006439B7" w:rsidP="00B7544D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Clear exclusion criteria?</w:t>
            </w:r>
          </w:p>
        </w:tc>
      </w:tr>
      <w:tr w:rsidR="006439B7" w:rsidRPr="00B674B8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6439B7" w:rsidRDefault="006439B7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Notes</w:t>
            </w:r>
          </w:p>
          <w:p w:rsidR="006439B7" w:rsidRDefault="006439B7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6439B7" w:rsidRPr="00B674B8" w:rsidRDefault="006439B7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439B7" w:rsidRPr="00605FF7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439B7" w:rsidRDefault="006439B7" w:rsidP="00D03194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Preliminary work</w:t>
            </w:r>
          </w:p>
          <w:p w:rsidR="006439B7" w:rsidRDefault="006439B7" w:rsidP="00D03194">
            <w:p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6439B7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Wha</w:t>
            </w:r>
            <w: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t already exist?`</w:t>
            </w:r>
          </w:p>
          <w:p w:rsidR="006439B7" w:rsidRPr="00F0256E" w:rsidRDefault="006439B7" w:rsidP="006439B7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F0256E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Published systematic reviews on the same topic?</w:t>
            </w:r>
          </w:p>
          <w:p w:rsidR="006439B7" w:rsidRPr="00A37F3E" w:rsidRDefault="006439B7" w:rsidP="00A37F3E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F0256E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Protocols </w:t>
            </w:r>
            <w:r w:rsidR="00A37F3E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for ongoing systena</w:t>
            </w:r>
            <w:r w:rsidRPr="00F0256E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tic reivews?</w:t>
            </w:r>
          </w:p>
        </w:tc>
      </w:tr>
      <w:tr w:rsidR="00A37F3E" w:rsidRPr="006439B7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Default="00A37F3E" w:rsidP="00D03194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Notes</w:t>
            </w:r>
          </w:p>
          <w:p w:rsidR="00A37F3E" w:rsidRDefault="00A37F3E" w:rsidP="00D03194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D03194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D03194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439B7" w:rsidRPr="006439B7" w:rsidTr="006439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439B7" w:rsidRPr="00B674B8" w:rsidRDefault="006439B7" w:rsidP="00D03194">
            <w:p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Framework for research question</w:t>
            </w: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br/>
            </w: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Example </w:t>
            </w:r>
          </w:p>
          <w:p w:rsidR="006439B7" w:rsidRPr="00B674B8" w:rsidRDefault="006439B7" w:rsidP="00D0319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PICO </w:t>
            </w:r>
          </w:p>
          <w:p w:rsidR="006439B7" w:rsidRPr="00B674B8" w:rsidRDefault="006439B7" w:rsidP="00D0319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SPICE </w:t>
            </w:r>
          </w:p>
          <w:p w:rsidR="006439B7" w:rsidRPr="00B674B8" w:rsidRDefault="006439B7" w:rsidP="00D0319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SPIDER </w:t>
            </w:r>
          </w:p>
          <w:p w:rsidR="006439B7" w:rsidRPr="00B674B8" w:rsidRDefault="006439B7" w:rsidP="00D0319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Other… </w:t>
            </w:r>
            <w:r w:rsidRPr="00B674B8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>
              <w:rPr>
                <w:rFonts w:asciiTheme="minorHAnsi" w:hAnsiTheme="minorHAnsi"/>
                <w:sz w:val="20"/>
                <w:szCs w:val="20"/>
              </w:rPr>
              <w:instrText xml:space="preserve"> ADDIN EN.CITE &lt;EndNote&gt;&lt;Cite&gt;&lt;Author&gt;Foster&lt;/Author&gt;&lt;Year&gt;2017&lt;/Year&gt;&lt;RecNum&gt;4105&lt;/RecNum&gt;&lt;DisplayText&gt;&lt;style face="superscript"&gt;1&lt;/style&gt;&lt;/DisplayText&gt;&lt;record&gt;&lt;rec-number&gt;4105&lt;/rec-number&gt;&lt;foreign-keys&gt;&lt;key app="EN" db-id="re9xz99s8edaeue2tf15dr9cfdtsezvrd5ep" timestamp="1499774877"&gt;4105&lt;/key&gt;&lt;/foreign-keys&gt;&lt;ref-type name="Book"&gt;6&lt;/ref-type&gt;&lt;contributors&gt;&lt;authors&gt;&lt;author&gt;Foster, Margaret&lt;/author&gt;&lt;author&gt;Jewell, Sarah&lt;/author&gt;&lt;/authors&gt;&lt;/contributors&gt;&lt;titles&gt;&lt;title&gt;Assembling the pieces of a systematic review : a guide for librarians&lt;/title&gt;&lt;secondary-title&gt;Medical Library Association books&lt;/secondary-title&gt;&lt;/titles&gt;&lt;keywords&gt;&lt;keyword&gt;Systematic reviews (Medical research)&lt;/keyword&gt;&lt;keyword&gt;Medical libraries -- Reference services&lt;/keyword&gt;&lt;keyword&gt;Medical libraries -- Marketing&lt;/keyword&gt;&lt;keyword&gt;Review Literature as Topic&lt;/keyword&gt;&lt;keyword&gt;Research Design&lt;/keyword&gt;&lt;keyword&gt;Clinical Trials Data Monitoring Committees&lt;/keyword&gt;&lt;keyword&gt;Meta-Analysis as Topic&lt;/keyword&gt;&lt;/keywords&gt;&lt;dates&gt;&lt;year&gt;2017&lt;/year&gt;&lt;/dates&gt;&lt;publisher&gt;Rowman &amp;amp; Littlefield&lt;/publisher&gt;&lt;isbn&gt;9781442277014&lt;/isbn&gt;&lt;urls&gt;&lt;/urls&gt;&lt;/record&gt;&lt;/Cite&gt;&lt;/EndNote&gt;</w:instrText>
            </w:r>
            <w:r w:rsidRPr="00B674B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D03194">
              <w:rPr>
                <w:rFonts w:asciiTheme="minorHAnsi" w:hAnsiTheme="minorHAnsi"/>
                <w:noProof/>
                <w:sz w:val="20"/>
                <w:szCs w:val="20"/>
                <w:vertAlign w:val="superscript"/>
              </w:rPr>
              <w:t>1</w:t>
            </w:r>
            <w:r w:rsidRPr="00B674B8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:rsidR="006439B7" w:rsidRPr="00B674B8" w:rsidRDefault="006439B7" w:rsidP="00D03194">
            <w:pPr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439B7" w:rsidRPr="006439B7" w:rsidTr="006439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6439B7" w:rsidRDefault="006439B7" w:rsidP="00D03194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Notes </w:t>
            </w:r>
          </w:p>
          <w:p w:rsidR="006439B7" w:rsidRDefault="00A37F3E" w:rsidP="00A37F3E">
            <w:pPr>
              <w:tabs>
                <w:tab w:val="left" w:pos="1913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ab/>
            </w:r>
          </w:p>
          <w:p w:rsidR="006439B7" w:rsidRDefault="006439B7" w:rsidP="00D03194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6439B7" w:rsidRPr="00B674B8" w:rsidRDefault="006439B7" w:rsidP="00D03194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</w:tbl>
    <w:tbl>
      <w:tblPr>
        <w:tblStyle w:val="GridTable1Light-Accent5"/>
        <w:tblW w:w="10485" w:type="dxa"/>
        <w:tblLook w:val="04A0" w:firstRow="1" w:lastRow="0" w:firstColumn="1" w:lastColumn="0" w:noHBand="0" w:noVBand="1"/>
      </w:tblPr>
      <w:tblGrid>
        <w:gridCol w:w="2263"/>
        <w:gridCol w:w="4111"/>
        <w:gridCol w:w="4111"/>
      </w:tblGrid>
      <w:tr w:rsidR="00D03194" w:rsidRPr="00D03194" w:rsidTr="006439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D03194" w:rsidRPr="00D03194" w:rsidRDefault="00D03194" w:rsidP="00BB67F0">
            <w:pPr>
              <w:rPr>
                <w:rFonts w:asciiTheme="minorHAnsi" w:hAnsiTheme="minorHAnsi"/>
                <w:b w:val="0"/>
                <w:sz w:val="21"/>
                <w:szCs w:val="21"/>
                <w:lang w:eastAsia="en-US"/>
              </w:rPr>
            </w:pPr>
          </w:p>
        </w:tc>
        <w:tc>
          <w:tcPr>
            <w:tcW w:w="4111" w:type="dxa"/>
            <w:hideMark/>
          </w:tcPr>
          <w:p w:rsidR="00D03194" w:rsidRPr="00D03194" w:rsidRDefault="00D03194" w:rsidP="00BB67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D03194">
              <w:rPr>
                <w:rFonts w:asciiTheme="minorHAnsi" w:hAnsiTheme="minorHAnsi"/>
                <w:sz w:val="21"/>
                <w:szCs w:val="21"/>
              </w:rPr>
              <w:t>Inclusion criteria</w:t>
            </w:r>
          </w:p>
        </w:tc>
        <w:tc>
          <w:tcPr>
            <w:tcW w:w="4111" w:type="dxa"/>
            <w:hideMark/>
          </w:tcPr>
          <w:p w:rsidR="00D03194" w:rsidRPr="00D03194" w:rsidRDefault="00D03194" w:rsidP="00BB67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  <w:r w:rsidRPr="00D03194">
              <w:rPr>
                <w:rFonts w:asciiTheme="minorHAnsi" w:hAnsiTheme="minorHAnsi"/>
                <w:sz w:val="21"/>
                <w:szCs w:val="21"/>
              </w:rPr>
              <w:t>Exclusion criteria</w:t>
            </w:r>
          </w:p>
        </w:tc>
      </w:tr>
      <w:tr w:rsidR="00D03194" w:rsidRPr="00605FF7" w:rsidTr="006439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:rsidR="00D03194" w:rsidRPr="00D03194" w:rsidRDefault="00D03194" w:rsidP="00BB67F0">
            <w:pPr>
              <w:rPr>
                <w:rFonts w:asciiTheme="minorHAnsi" w:hAnsiTheme="minorHAnsi"/>
                <w:b w:val="0"/>
                <w:sz w:val="21"/>
                <w:szCs w:val="21"/>
                <w:lang w:val="en-US"/>
              </w:rPr>
            </w:pPr>
            <w:r w:rsidRPr="00D03194">
              <w:rPr>
                <w:rFonts w:asciiTheme="minorHAnsi" w:hAnsiTheme="minorHAnsi"/>
                <w:sz w:val="21"/>
                <w:szCs w:val="21"/>
                <w:lang w:val="en-US"/>
              </w:rPr>
              <w:t>Population</w:t>
            </w:r>
            <w:r w:rsidRPr="00D03194">
              <w:rPr>
                <w:rFonts w:asciiTheme="minorHAnsi" w:hAnsiTheme="minorHAnsi"/>
                <w:b w:val="0"/>
                <w:sz w:val="21"/>
                <w:szCs w:val="21"/>
                <w:lang w:val="en-US"/>
              </w:rPr>
              <w:t xml:space="preserve">(s) </w:t>
            </w:r>
            <w:r w:rsidRPr="00D03194">
              <w:rPr>
                <w:rFonts w:asciiTheme="minorHAnsi" w:hAnsiTheme="minorHAnsi"/>
                <w:b w:val="0"/>
                <w:i/>
                <w:sz w:val="21"/>
                <w:szCs w:val="21"/>
                <w:lang w:val="en-US"/>
              </w:rPr>
              <w:t>types/characteristics of participants; ages of participants; health conditions of participants; etc</w:t>
            </w:r>
          </w:p>
        </w:tc>
        <w:tc>
          <w:tcPr>
            <w:tcW w:w="4111" w:type="dxa"/>
          </w:tcPr>
          <w:p w:rsidR="00D03194" w:rsidRPr="00D03194" w:rsidRDefault="00D03194" w:rsidP="00BB67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  <w:tc>
          <w:tcPr>
            <w:tcW w:w="4111" w:type="dxa"/>
          </w:tcPr>
          <w:p w:rsidR="00D03194" w:rsidRPr="00D03194" w:rsidRDefault="00D03194" w:rsidP="00BB67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D03194" w:rsidRPr="00605FF7" w:rsidTr="006439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:rsidR="00D03194" w:rsidRPr="00D03194" w:rsidRDefault="00D03194" w:rsidP="00BB67F0">
            <w:pPr>
              <w:rPr>
                <w:rFonts w:asciiTheme="minorHAnsi" w:hAnsiTheme="minorHAnsi"/>
                <w:b w:val="0"/>
                <w:sz w:val="21"/>
                <w:szCs w:val="21"/>
                <w:lang w:val="en-US"/>
              </w:rPr>
            </w:pPr>
            <w:r w:rsidRPr="00D03194">
              <w:rPr>
                <w:rFonts w:asciiTheme="minorHAnsi" w:hAnsiTheme="minorHAnsi"/>
                <w:sz w:val="21"/>
                <w:szCs w:val="21"/>
                <w:lang w:val="en-US"/>
              </w:rPr>
              <w:t>Intervention</w:t>
            </w:r>
            <w:r w:rsidRPr="00D03194">
              <w:rPr>
                <w:rFonts w:asciiTheme="minorHAnsi" w:hAnsiTheme="minorHAnsi"/>
                <w:b w:val="0"/>
                <w:sz w:val="21"/>
                <w:szCs w:val="21"/>
                <w:lang w:val="en-US"/>
              </w:rPr>
              <w:t>(s)</w:t>
            </w:r>
          </w:p>
          <w:p w:rsidR="00D03194" w:rsidRPr="00D03194" w:rsidRDefault="00D03194" w:rsidP="00BB67F0">
            <w:pPr>
              <w:rPr>
                <w:rFonts w:asciiTheme="minorHAnsi" w:hAnsiTheme="minorHAnsi"/>
                <w:b w:val="0"/>
                <w:i/>
                <w:sz w:val="21"/>
                <w:szCs w:val="21"/>
                <w:lang w:val="en-US"/>
              </w:rPr>
            </w:pPr>
            <w:r w:rsidRPr="00D03194">
              <w:rPr>
                <w:rFonts w:asciiTheme="minorHAnsi" w:hAnsiTheme="minorHAnsi"/>
                <w:b w:val="0"/>
                <w:i/>
                <w:sz w:val="21"/>
                <w:szCs w:val="21"/>
                <w:lang w:val="en-US"/>
              </w:rPr>
              <w:t>Types/characteristics of interventions; do articles which only have your target intervention as a part of the study "count"?; etc</w:t>
            </w:r>
          </w:p>
        </w:tc>
        <w:tc>
          <w:tcPr>
            <w:tcW w:w="4111" w:type="dxa"/>
          </w:tcPr>
          <w:p w:rsidR="00D03194" w:rsidRPr="00D03194" w:rsidRDefault="00D03194" w:rsidP="00BB67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  <w:tc>
          <w:tcPr>
            <w:tcW w:w="4111" w:type="dxa"/>
          </w:tcPr>
          <w:p w:rsidR="00D03194" w:rsidRPr="00D03194" w:rsidRDefault="00D03194" w:rsidP="00BB67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D03194" w:rsidRPr="00D03194" w:rsidTr="006439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D03194" w:rsidRPr="00D03194" w:rsidRDefault="00D03194" w:rsidP="00BB67F0">
            <w:pPr>
              <w:rPr>
                <w:rFonts w:asciiTheme="minorHAnsi" w:hAnsiTheme="minorHAnsi"/>
                <w:b w:val="0"/>
                <w:sz w:val="21"/>
                <w:szCs w:val="21"/>
              </w:rPr>
            </w:pPr>
            <w:r w:rsidRPr="00D03194">
              <w:rPr>
                <w:rFonts w:asciiTheme="minorHAnsi" w:hAnsiTheme="minorHAnsi"/>
                <w:sz w:val="21"/>
                <w:szCs w:val="21"/>
              </w:rPr>
              <w:t>Comparison</w:t>
            </w:r>
            <w:r w:rsidRPr="00D03194">
              <w:rPr>
                <w:rFonts w:asciiTheme="minorHAnsi" w:hAnsiTheme="minorHAnsi"/>
                <w:b w:val="0"/>
                <w:sz w:val="21"/>
                <w:szCs w:val="21"/>
              </w:rPr>
              <w:t>(s)</w:t>
            </w:r>
          </w:p>
          <w:p w:rsidR="00D03194" w:rsidRPr="00D03194" w:rsidRDefault="00D03194" w:rsidP="00BB67F0">
            <w:pPr>
              <w:rPr>
                <w:rFonts w:asciiTheme="minorHAnsi" w:hAnsiTheme="minorHAnsi"/>
                <w:b w:val="0"/>
                <w:sz w:val="21"/>
                <w:szCs w:val="21"/>
              </w:rPr>
            </w:pPr>
          </w:p>
        </w:tc>
        <w:tc>
          <w:tcPr>
            <w:tcW w:w="4111" w:type="dxa"/>
          </w:tcPr>
          <w:p w:rsidR="00D03194" w:rsidRPr="00D03194" w:rsidRDefault="00D03194" w:rsidP="00BB67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4111" w:type="dxa"/>
          </w:tcPr>
          <w:p w:rsidR="00D03194" w:rsidRPr="00D03194" w:rsidRDefault="00D03194" w:rsidP="00BB67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D03194" w:rsidRPr="00605FF7" w:rsidTr="006439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:rsidR="00D03194" w:rsidRPr="00D03194" w:rsidRDefault="00D03194" w:rsidP="00BB67F0">
            <w:pPr>
              <w:rPr>
                <w:rFonts w:asciiTheme="minorHAnsi" w:hAnsiTheme="minorHAnsi"/>
                <w:b w:val="0"/>
                <w:sz w:val="21"/>
                <w:szCs w:val="21"/>
                <w:lang w:val="en-US"/>
              </w:rPr>
            </w:pPr>
            <w:r w:rsidRPr="00D03194">
              <w:rPr>
                <w:rFonts w:asciiTheme="minorHAnsi" w:hAnsiTheme="minorHAnsi"/>
                <w:sz w:val="21"/>
                <w:szCs w:val="21"/>
                <w:lang w:val="en-US"/>
              </w:rPr>
              <w:t>Outcome</w:t>
            </w:r>
            <w:r w:rsidRPr="00D03194">
              <w:rPr>
                <w:rFonts w:asciiTheme="minorHAnsi" w:hAnsiTheme="minorHAnsi"/>
                <w:b w:val="0"/>
                <w:sz w:val="21"/>
                <w:szCs w:val="21"/>
                <w:lang w:val="en-US"/>
              </w:rPr>
              <w:t>(s)</w:t>
            </w:r>
          </w:p>
          <w:p w:rsidR="00D03194" w:rsidRPr="00D03194" w:rsidRDefault="00D03194" w:rsidP="00BB67F0">
            <w:pPr>
              <w:rPr>
                <w:rFonts w:asciiTheme="minorHAnsi" w:hAnsiTheme="minorHAnsi"/>
                <w:b w:val="0"/>
                <w:i/>
                <w:sz w:val="21"/>
                <w:szCs w:val="21"/>
                <w:lang w:val="en-US"/>
              </w:rPr>
            </w:pPr>
            <w:r w:rsidRPr="00D03194">
              <w:rPr>
                <w:rFonts w:asciiTheme="minorHAnsi" w:hAnsiTheme="minorHAnsi"/>
                <w:b w:val="0"/>
                <w:i/>
                <w:sz w:val="21"/>
                <w:szCs w:val="21"/>
                <w:lang w:val="en-US"/>
              </w:rPr>
              <w:t xml:space="preserve">Which specific outcome measures "count"? Which ones don't? </w:t>
            </w:r>
            <w:r w:rsidRPr="00D03194">
              <w:rPr>
                <w:rFonts w:asciiTheme="minorHAnsi" w:hAnsiTheme="minorHAnsi"/>
                <w:b w:val="0"/>
                <w:i/>
                <w:sz w:val="21"/>
                <w:szCs w:val="21"/>
                <w:lang w:val="en-US"/>
              </w:rPr>
              <w:lastRenderedPageBreak/>
              <w:t xml:space="preserve">What about qualitative evidence? </w:t>
            </w:r>
          </w:p>
        </w:tc>
        <w:tc>
          <w:tcPr>
            <w:tcW w:w="4111" w:type="dxa"/>
          </w:tcPr>
          <w:p w:rsidR="00D03194" w:rsidRPr="00D03194" w:rsidRDefault="00D03194" w:rsidP="00BB67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  <w:tc>
          <w:tcPr>
            <w:tcW w:w="4111" w:type="dxa"/>
          </w:tcPr>
          <w:p w:rsidR="00D03194" w:rsidRPr="00D03194" w:rsidRDefault="00D03194" w:rsidP="00BB67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D03194" w:rsidRPr="00D03194" w:rsidTr="006439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:rsidR="00D03194" w:rsidRPr="00D03194" w:rsidRDefault="00D03194" w:rsidP="00BB67F0">
            <w:pPr>
              <w:rPr>
                <w:rFonts w:asciiTheme="minorHAnsi" w:hAnsiTheme="minorHAnsi"/>
                <w:sz w:val="21"/>
                <w:szCs w:val="21"/>
                <w:lang w:val="en-US"/>
              </w:rPr>
            </w:pPr>
            <w:r w:rsidRPr="00D03194">
              <w:rPr>
                <w:rFonts w:asciiTheme="minorHAnsi" w:hAnsiTheme="minorHAnsi"/>
                <w:sz w:val="21"/>
                <w:szCs w:val="21"/>
                <w:lang w:val="en-US"/>
              </w:rPr>
              <w:t>Study designs</w:t>
            </w:r>
          </w:p>
          <w:p w:rsidR="00D03194" w:rsidRPr="00D03194" w:rsidRDefault="00D03194" w:rsidP="00BB67F0">
            <w:pPr>
              <w:rPr>
                <w:rFonts w:asciiTheme="minorHAnsi" w:hAnsiTheme="minorHAnsi"/>
                <w:b w:val="0"/>
                <w:i/>
                <w:sz w:val="21"/>
                <w:szCs w:val="21"/>
              </w:rPr>
            </w:pPr>
            <w:r w:rsidRPr="00D03194">
              <w:rPr>
                <w:rFonts w:asciiTheme="minorHAnsi" w:hAnsiTheme="minorHAnsi"/>
                <w:b w:val="0"/>
                <w:i/>
                <w:sz w:val="21"/>
                <w:szCs w:val="21"/>
                <w:lang w:val="en-US"/>
              </w:rPr>
              <w:t xml:space="preserve">Which study types "count"? </w:t>
            </w:r>
            <w:r w:rsidRPr="00D03194">
              <w:rPr>
                <w:rFonts w:asciiTheme="minorHAnsi" w:hAnsiTheme="minorHAnsi"/>
                <w:b w:val="0"/>
                <w:i/>
                <w:sz w:val="21"/>
                <w:szCs w:val="21"/>
              </w:rPr>
              <w:t xml:space="preserve">Which ones don't? </w:t>
            </w:r>
          </w:p>
        </w:tc>
        <w:tc>
          <w:tcPr>
            <w:tcW w:w="4111" w:type="dxa"/>
          </w:tcPr>
          <w:p w:rsidR="00D03194" w:rsidRPr="00D03194" w:rsidRDefault="00D03194" w:rsidP="00BB67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4111" w:type="dxa"/>
          </w:tcPr>
          <w:p w:rsidR="00D03194" w:rsidRPr="00D03194" w:rsidRDefault="00D03194" w:rsidP="00BB67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D03194" w:rsidRPr="00D03194" w:rsidTr="006439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D03194" w:rsidRPr="00D03194" w:rsidRDefault="00D03194" w:rsidP="00BB67F0">
            <w:pPr>
              <w:rPr>
                <w:rFonts w:asciiTheme="minorHAnsi" w:hAnsiTheme="minorHAnsi"/>
                <w:b w:val="0"/>
                <w:sz w:val="21"/>
                <w:szCs w:val="21"/>
              </w:rPr>
            </w:pPr>
            <w:r w:rsidRPr="00D03194">
              <w:rPr>
                <w:rFonts w:asciiTheme="minorHAnsi" w:hAnsiTheme="minorHAnsi"/>
                <w:b w:val="0"/>
                <w:sz w:val="21"/>
                <w:szCs w:val="21"/>
              </w:rPr>
              <w:t>Date or language criteria</w:t>
            </w:r>
          </w:p>
          <w:p w:rsidR="00D03194" w:rsidRPr="00D03194" w:rsidRDefault="00D03194" w:rsidP="00BB67F0">
            <w:pPr>
              <w:rPr>
                <w:rFonts w:asciiTheme="minorHAnsi" w:hAnsiTheme="minorHAnsi"/>
                <w:b w:val="0"/>
                <w:sz w:val="21"/>
                <w:szCs w:val="21"/>
              </w:rPr>
            </w:pPr>
          </w:p>
        </w:tc>
        <w:tc>
          <w:tcPr>
            <w:tcW w:w="4111" w:type="dxa"/>
          </w:tcPr>
          <w:p w:rsidR="00D03194" w:rsidRPr="00D03194" w:rsidRDefault="00D03194" w:rsidP="00BB67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4111" w:type="dxa"/>
          </w:tcPr>
          <w:p w:rsidR="00D03194" w:rsidRPr="00D03194" w:rsidRDefault="00D03194" w:rsidP="00BB67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D03194" w:rsidRPr="00D03194" w:rsidTr="006439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D03194" w:rsidRPr="00D03194" w:rsidRDefault="00D03194" w:rsidP="00BB67F0">
            <w:pPr>
              <w:rPr>
                <w:rFonts w:asciiTheme="minorHAnsi" w:hAnsiTheme="minorHAnsi"/>
                <w:b w:val="0"/>
                <w:sz w:val="21"/>
                <w:szCs w:val="21"/>
              </w:rPr>
            </w:pPr>
            <w:r w:rsidRPr="00D03194">
              <w:rPr>
                <w:rFonts w:asciiTheme="minorHAnsi" w:hAnsiTheme="minorHAnsi"/>
                <w:b w:val="0"/>
                <w:sz w:val="21"/>
                <w:szCs w:val="21"/>
              </w:rPr>
              <w:t xml:space="preserve">Any other criteria </w:t>
            </w:r>
          </w:p>
          <w:p w:rsidR="00D03194" w:rsidRPr="00D03194" w:rsidRDefault="00D03194" w:rsidP="00BB67F0">
            <w:pPr>
              <w:rPr>
                <w:rFonts w:asciiTheme="minorHAnsi" w:hAnsiTheme="minorHAnsi"/>
                <w:b w:val="0"/>
                <w:sz w:val="21"/>
                <w:szCs w:val="21"/>
              </w:rPr>
            </w:pPr>
          </w:p>
        </w:tc>
        <w:tc>
          <w:tcPr>
            <w:tcW w:w="4111" w:type="dxa"/>
          </w:tcPr>
          <w:p w:rsidR="00D03194" w:rsidRPr="00D03194" w:rsidRDefault="00D03194" w:rsidP="00BB67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  <w:tc>
          <w:tcPr>
            <w:tcW w:w="4111" w:type="dxa"/>
          </w:tcPr>
          <w:p w:rsidR="00D03194" w:rsidRPr="00D03194" w:rsidRDefault="00D03194" w:rsidP="00BB67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tbl>
      <w:tblPr>
        <w:tblStyle w:val="ListTable3-Accent5"/>
        <w:tblW w:w="5000" w:type="pct"/>
        <w:tblBorders>
          <w:insideH w:val="single" w:sz="4" w:space="0" w:color="4BACC6" w:themeColor="accent5"/>
          <w:insideV w:val="single" w:sz="4" w:space="0" w:color="4BACC6" w:themeColor="accent5"/>
        </w:tblBorders>
        <w:tblLook w:val="04A0" w:firstRow="1" w:lastRow="0" w:firstColumn="1" w:lastColumn="0" w:noHBand="0" w:noVBand="1"/>
      </w:tblPr>
      <w:tblGrid>
        <w:gridCol w:w="10456"/>
      </w:tblGrid>
      <w:tr w:rsidR="00A37F3E" w:rsidRPr="00D03194" w:rsidTr="00605F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tcBorders>
              <w:bottom w:val="none" w:sz="0" w:space="0" w:color="auto"/>
              <w:right w:val="none" w:sz="0" w:space="0" w:color="auto"/>
            </w:tcBorders>
          </w:tcPr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605FF7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Pr="00B674B8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Protocol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Does a protocol exist?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Is it registered in PROSPERO?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Will a protocol be written?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Will it be registered in PROSPERO?</w:t>
            </w:r>
          </w:p>
        </w:tc>
      </w:tr>
      <w:tr w:rsidR="00A37F3E" w:rsidRPr="006439B7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Default="00A37F3E" w:rsidP="00A37F3E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04A4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Notes </w:t>
            </w:r>
          </w:p>
          <w:p w:rsidR="00A37F3E" w:rsidRDefault="00A37F3E" w:rsidP="00A37F3E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A37F3E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A37F3E"/>
        </w:tc>
      </w:tr>
      <w:tr w:rsidR="00A37F3E" w:rsidRPr="00605FF7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Pr="00B674B8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Relevant references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8"/>
              </w:numPr>
              <w:tabs>
                <w:tab w:val="num" w:pos="720"/>
              </w:tabs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</w:rPr>
              <w:t>Gold standard for search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8"/>
              </w:numPr>
              <w:tabs>
                <w:tab w:val="num" w:pos="720"/>
              </w:tabs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Useful for identifying search terms</w:t>
            </w:r>
          </w:p>
        </w:tc>
      </w:tr>
      <w:tr w:rsidR="00A37F3E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Default="00A37F3E" w:rsidP="008F019A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04A4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Notes </w:t>
            </w:r>
          </w:p>
          <w:p w:rsidR="00A37F3E" w:rsidRDefault="00A37F3E" w:rsidP="008F019A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8F019A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8F019A"/>
        </w:tc>
      </w:tr>
      <w:tr w:rsidR="00A37F3E" w:rsidRPr="006439B7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Pr="00B674B8" w:rsidRDefault="00A37F3E" w:rsidP="00BB67F0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Published searches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7"/>
              </w:numPr>
              <w:tabs>
                <w:tab w:val="num" w:pos="720"/>
              </w:tabs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Useful for identifying search terms 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</w:rPr>
              <w:t>Useful for identifying relevant databases</w:t>
            </w:r>
          </w:p>
        </w:tc>
      </w:tr>
      <w:tr w:rsidR="00A37F3E" w:rsidRPr="006439B7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Default="00A37F3E" w:rsidP="00BB67F0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Notes</w:t>
            </w:r>
          </w:p>
          <w:p w:rsidR="00A37F3E" w:rsidRDefault="00A37F3E" w:rsidP="00BB67F0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B67F0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Pr="00B674B8" w:rsidRDefault="00A37F3E" w:rsidP="00BB67F0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B674B8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Pr="00B674B8" w:rsidRDefault="00A37F3E" w:rsidP="00BB67F0">
            <w:p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Where to publish?</w:t>
            </w: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br/>
            </w: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Will the SR be published in a journal or via an organization? 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Journal, check instruction for authors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Organization, check methodological requirements.</w:t>
            </w:r>
          </w:p>
        </w:tc>
      </w:tr>
      <w:tr w:rsidR="00A37F3E" w:rsidRPr="00B674B8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Pr="00B674B8" w:rsidRDefault="00A37F3E" w:rsidP="00B7544D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Notes</w:t>
            </w:r>
          </w:p>
          <w:p w:rsidR="00A37F3E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Pr="00B674B8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605FF7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Pr="00B674B8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Use of any standards?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Guidelines for </w:t>
            </w:r>
          </w:p>
          <w:p w:rsidR="00A37F3E" w:rsidRPr="00B674B8" w:rsidRDefault="00A37F3E" w:rsidP="00B674B8">
            <w:pPr>
              <w:pStyle w:val="ListParagraph"/>
              <w:numPr>
                <w:ilvl w:val="1"/>
                <w:numId w:val="5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SR</w:t>
            </w:r>
          </w:p>
          <w:p w:rsidR="00A37F3E" w:rsidRPr="00B674B8" w:rsidRDefault="00A37F3E" w:rsidP="00B674B8">
            <w:pPr>
              <w:pStyle w:val="ListParagraph"/>
              <w:numPr>
                <w:ilvl w:val="1"/>
                <w:numId w:val="5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literature search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Reporting </w:t>
            </w:r>
            <w:r w:rsidRPr="00B674B8">
              <w:rPr>
                <w:rFonts w:asciiTheme="minorHAnsi" w:hAnsiTheme="minorHAnsi"/>
                <w:b w:val="0"/>
                <w:bCs w:val="0"/>
                <w:sz w:val="20"/>
                <w:szCs w:val="20"/>
                <w:lang w:val="en-US"/>
              </w:rPr>
              <w:t xml:space="preserve">- </w:t>
            </w:r>
            <w:r w:rsidRPr="00B674B8">
              <w:rPr>
                <w:rFonts w:asciiTheme="minorHAnsi" w:hAnsiTheme="minorHAnsi"/>
                <w:b w:val="0"/>
                <w:sz w:val="20"/>
                <w:szCs w:val="20"/>
              </w:rPr>
              <w:t xml:space="preserve">PRISMA </w:t>
            </w:r>
            <w:r w:rsidRPr="00B674B8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>
              <w:rPr>
                <w:rFonts w:asciiTheme="minorHAnsi" w:hAnsiTheme="minorHAnsi"/>
                <w:sz w:val="20"/>
                <w:szCs w:val="20"/>
              </w:rPr>
              <w:instrText xml:space="preserve"> ADDIN EN.CITE &lt;EndNote&gt;&lt;Cite&gt;&lt;Author&gt;Moher&lt;/Author&gt;&lt;Year&gt;2009&lt;/Year&gt;&lt;RecNum&gt;176&lt;/RecNum&gt;&lt;DisplayText&gt;&lt;style face="superscript"&gt;2&lt;/style&gt;&lt;/DisplayText&gt;&lt;record&gt;&lt;rec-number&gt;176&lt;/rec-number&gt;&lt;foreign-keys&gt;&lt;key app="EN" db-id="re9xz99s8edaeue2tf15dr9cfdtsezvrd5ep" timestamp="1414419208"&gt;176&lt;/key&gt;&lt;/foreign-keys&gt;&lt;ref-type name="Journal Article"&gt;17&lt;/ref-type&gt;&lt;contributors&gt;&lt;authors&gt;&lt;author&gt;Moher, D.&lt;/author&gt;&lt;author&gt;Liberati, A.&lt;/author&gt;&lt;author&gt;Tetzlaff, J.&lt;/author&gt;&lt;author&gt;Altman, D. G.&lt;/author&gt;&lt;/authors&gt;&lt;/contributors&gt;&lt;auth-address&gt;Ottawa Methods Centre, Ottawa Hospital Research Institute, Ottawa, Ontario, Canada. dmoher@ohri.ca&lt;/auth-address&gt;&lt;titles&gt;&lt;title&gt;Preferred reporting items for systematic reviews and meta-analyses: the PRISMA statement&lt;/title&gt;&lt;secondary-title&gt;BMJ&lt;/secondary-title&gt;&lt;alt-title&gt;BMJ (Clinical research ed.)&lt;/alt-title&gt;&lt;/titles&gt;&lt;periodical&gt;&lt;full-title&gt;BMJ&lt;/full-title&gt;&lt;abbr-1&gt;BMJ&lt;/abbr-1&gt;&lt;abbr-2&gt;BMJ&lt;/abbr-2&gt;&lt;/periodical&gt;&lt;alt-periodical&gt;&lt;full-title&gt;BMJ (Clinical research ed.)&lt;/full-title&gt;&lt;/alt-periodical&gt;&lt;pages&gt;b2535&lt;/pages&gt;&lt;volume&gt;339&lt;/volume&gt;&lt;edition&gt;2009/07/23&lt;/edition&gt;&lt;keywords&gt;&lt;keyword&gt;Evidence-Based Practice/standards&lt;/keyword&gt;&lt;keyword&gt;Humans&lt;/keyword&gt;&lt;keyword&gt;*Meta-Analysis as Topic&lt;/keyword&gt;&lt;keyword&gt;Periodicals as Topic/standards&lt;/keyword&gt;&lt;keyword&gt;Publication Bias&lt;/keyword&gt;&lt;keyword&gt;Publishing/*standards&lt;/keyword&gt;&lt;keyword&gt;Quality Control&lt;/keyword&gt;&lt;keyword&gt;*Review Literature as Topic&lt;/keyword&gt;&lt;keyword&gt;*Terminology as Topic&lt;/keyword&gt;&lt;/keywords&gt;&lt;dates&gt;&lt;year&gt;2009&lt;/year&gt;&lt;/dates&gt;&lt;isbn&gt;0959-535x&lt;/isbn&gt;&lt;accession-num&gt;19622551&lt;/accession-num&gt;&lt;urls&gt;&lt;/urls&gt;&lt;custom2&gt;Pmc2714657&lt;/custom2&gt;&lt;electronic-resource-num&gt;10.1136/bmj.b2535&lt;/electronic-resource-num&gt;&lt;remote-database-provider&gt;Nlm&lt;/remote-database-provider&gt;&lt;language&gt;eng&lt;/language&gt;&lt;/record&gt;&lt;/Cite&gt;&lt;/EndNote&gt;</w:instrText>
            </w:r>
            <w:r w:rsidRPr="00B674B8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Pr="00D03194">
              <w:rPr>
                <w:rFonts w:asciiTheme="minorHAnsi" w:hAnsiTheme="minorHAnsi"/>
                <w:b w:val="0"/>
                <w:noProof/>
                <w:sz w:val="20"/>
                <w:szCs w:val="20"/>
                <w:vertAlign w:val="superscript"/>
              </w:rPr>
              <w:t>2</w:t>
            </w:r>
            <w:r w:rsidRPr="00B674B8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</w:rPr>
              <w:t>Journals’ instruction for authors</w:t>
            </w:r>
          </w:p>
          <w:p w:rsidR="00A37F3E" w:rsidRPr="00B674B8" w:rsidRDefault="00A37F3E" w:rsidP="00D03194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Peer review of electronic search strategy - PRESS </w:t>
            </w: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fldChar w:fldCharType="begin">
                <w:fldData xml:space="preserve">PEVuZE5vdGU+PENpdGU+PEF1dGhvcj5NY0dvd2FuPC9BdXRob3I+PFllYXI+MjAxNjwvWWVhcj48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fldChar w:fldCharType="begin">
                <w:fldData xml:space="preserve">PEVuZE5vdGU+PENpdGU+PEF1dGhvcj5NY0dvd2FuPC9BdXRob3I+PFllYXI+MjAxNjwvWWVhcj48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fldChar w:fldCharType="end"/>
            </w: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</w: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fldChar w:fldCharType="separate"/>
            </w:r>
            <w:r w:rsidRPr="00D03194">
              <w:rPr>
                <w:rFonts w:asciiTheme="minorHAnsi" w:hAnsiTheme="minorHAnsi"/>
                <w:b w:val="0"/>
                <w:noProof/>
                <w:sz w:val="20"/>
                <w:szCs w:val="20"/>
                <w:vertAlign w:val="superscript"/>
                <w:lang w:val="en-US"/>
              </w:rPr>
              <w:t>3</w:t>
            </w: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A37F3E" w:rsidRPr="00B674B8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Pr="00B674B8" w:rsidRDefault="00A37F3E" w:rsidP="00B7544D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Notes</w:t>
            </w:r>
          </w:p>
          <w:p w:rsidR="00A37F3E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Pr="00B674B8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B674B8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ACC6" w:themeFill="accent5"/>
          </w:tcPr>
          <w:p w:rsidR="00A37F3E" w:rsidRPr="00B674B8" w:rsidRDefault="00A37F3E" w:rsidP="00BB67F0">
            <w:pPr>
              <w:rPr>
                <w:rFonts w:asciiTheme="minorHAnsi" w:hAnsiTheme="minorHAnsi"/>
                <w:sz w:val="28"/>
                <w:szCs w:val="20"/>
              </w:rPr>
            </w:pPr>
            <w:r w:rsidRPr="00B674B8">
              <w:rPr>
                <w:rFonts w:asciiTheme="minorHAnsi" w:hAnsiTheme="minorHAnsi"/>
                <w:color w:val="FFFFFF" w:themeColor="background1"/>
                <w:sz w:val="28"/>
                <w:szCs w:val="20"/>
              </w:rPr>
              <w:lastRenderedPageBreak/>
              <w:t>Organizing the work</w:t>
            </w:r>
          </w:p>
        </w:tc>
      </w:tr>
      <w:tr w:rsidR="00A37F3E" w:rsidRPr="00605FF7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Pr="00B674B8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</w:rPr>
              <w:t>Project group</w:t>
            </w:r>
          </w:p>
          <w:p w:rsidR="00A37F3E" w:rsidRPr="00605FF7" w:rsidRDefault="00A37F3E" w:rsidP="00B674B8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605FF7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Earlier experience with SR?</w:t>
            </w:r>
          </w:p>
          <w:p w:rsidR="00A37F3E" w:rsidRPr="00605FF7" w:rsidRDefault="00A37F3E" w:rsidP="00B674B8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605FF7">
              <w:rPr>
                <w:rFonts w:asciiTheme="minorHAnsi" w:hAnsiTheme="minorHAnsi"/>
                <w:b w:val="0"/>
                <w:sz w:val="20"/>
                <w:szCs w:val="20"/>
              </w:rPr>
              <w:t>Work in independent pairs?</w:t>
            </w:r>
          </w:p>
          <w:p w:rsidR="00A37F3E" w:rsidRPr="00B674B8" w:rsidRDefault="00A37F3E" w:rsidP="00605FF7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05FF7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Contact person who can make decisions on behalf of the group? </w:t>
            </w:r>
          </w:p>
        </w:tc>
      </w:tr>
      <w:tr w:rsidR="00A37F3E" w:rsidRPr="00B674B8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Pr="00B674B8" w:rsidRDefault="00A37F3E" w:rsidP="00B7544D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Notes</w:t>
            </w:r>
          </w:p>
          <w:p w:rsidR="00A37F3E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Pr="00B674B8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605FF7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Pr="00B674B8" w:rsidRDefault="00A37F3E" w:rsidP="00BB67F0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A  systematic review? Or a review done systematically?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0"/>
              </w:numPr>
              <w:tabs>
                <w:tab w:val="num" w:pos="720"/>
              </w:tabs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A SR should include quality assessment of included studies, will this be done? </w:t>
            </w:r>
          </w:p>
          <w:p w:rsidR="00A37F3E" w:rsidRPr="00B674B8" w:rsidRDefault="00A37F3E" w:rsidP="00D03194">
            <w:pPr>
              <w:pStyle w:val="ListParagraph"/>
              <w:numPr>
                <w:ilvl w:val="0"/>
                <w:numId w:val="10"/>
              </w:num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For other types of reviews, see Granth &amp; Booth (2009) </w:t>
            </w: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instrText xml:space="preserve"> ADDIN EN.CITE &lt;EndNote&gt;&lt;Cite&gt;&lt;Author&gt;Grant&lt;/Author&gt;&lt;Year&gt;2009&lt;/Year&gt;&lt;RecNum&gt;1771&lt;/RecNum&gt;&lt;DisplayText&gt;&lt;style face="superscript"&gt;4&lt;/style&gt;&lt;/DisplayText&gt;&lt;record&gt;&lt;rec-number&gt;1771&lt;/rec-number&gt;&lt;foreign-keys&gt;&lt;key app="EN" db-id="re9xz99s8edaeue2tf15dr9cfdtsezvrd5ep" timestamp="1435825234"&gt;1771&lt;/key&gt;&lt;/foreign-keys&gt;&lt;ref-type name="Journal Article"&gt;17&lt;/ref-type&gt;&lt;contributors&gt;&lt;authors&gt;&lt;author&gt;Grant, M. J.&lt;/author&gt;&lt;author&gt;Booth, A.&lt;/author&gt;&lt;/authors&gt;&lt;/contributors&gt;&lt;auth-address&gt;Salford Centre for Nursing, Midwifery and Collaborative Research (SCNMCR), University of Salford, Salford, UK. m.j.grant@salford.ac.uk&lt;/auth-address&gt;&lt;titles&gt;&lt;title&gt;A typology of reviews: an analysis of 14 review types and associated methodologies&lt;/title&gt;&lt;secondary-title&gt;Health Info Libr J&lt;/secondary-title&gt;&lt;/titles&gt;&lt;periodical&gt;&lt;full-title&gt;Health information and libraries journal&lt;/full-title&gt;&lt;abbr-1&gt;Health Info Libr J&lt;/abbr-1&gt;&lt;/periodical&gt;&lt;pages&gt;91-108&lt;/pages&gt;&lt;volume&gt;26&lt;/volume&gt;&lt;number&gt;2&lt;/number&gt;&lt;edition&gt;2009/06/06&lt;/edition&gt;&lt;keywords&gt;&lt;keyword&gt;Evidence-Based Medicine/ classification/statistics &amp;amp; numerical data&lt;/keyword&gt;&lt;keyword&gt;Humans&lt;/keyword&gt;&lt;keyword&gt;Information Dissemination&lt;/keyword&gt;&lt;keyword&gt;Publication Bias/statistics &amp;amp; numerical data&lt;/keyword&gt;&lt;keyword&gt;Review Literature as Topic&lt;/keyword&gt;&lt;keyword&gt;Terminology as Topic&lt;/keyword&gt;&lt;keyword&gt;Vocabulary, Controlled&lt;/keyword&gt;&lt;/keywords&gt;&lt;dates&gt;&lt;year&gt;2009&lt;/year&gt;&lt;pub-dates&gt;&lt;date&gt;Jun&lt;/date&gt;&lt;/pub-dates&gt;&lt;/dates&gt;&lt;isbn&gt;1471-1834 (Print)&amp;#xD;1471-1834 (Linking)&lt;/isbn&gt;&lt;accession-num&gt;19490148&lt;/accession-num&gt;&lt;urls&gt;&lt;related-urls&gt;&lt;url&gt;http://onlinelibrary.wiley.com/store/10.1111/j.1471-1842.2009.00848.x/asset/j.1471-1842.2009.00848.x.pdf?v=1&amp;amp;t=iblxa7cc&amp;amp;s=2ff5ec03bb8d875d98ee9079a3075ed02ecb89e1&lt;/url&gt;&lt;/related-urls&gt;&lt;/urls&gt;&lt;electronic-resource-num&gt;10.1111/j.1471-1842.2009.00848.x&lt;/electronic-resource-num&gt;&lt;remote-database-provider&gt;NLM&lt;/remote-database-provider&gt;&lt;language&gt;eng&lt;/language&gt;&lt;/record&gt;&lt;/Cite&gt;&lt;/EndNote&gt;</w:instrText>
            </w: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fldChar w:fldCharType="separate"/>
            </w:r>
            <w:r w:rsidRPr="00D03194">
              <w:rPr>
                <w:rFonts w:asciiTheme="minorHAnsi" w:hAnsiTheme="minorHAnsi"/>
                <w:b w:val="0"/>
                <w:noProof/>
                <w:sz w:val="20"/>
                <w:szCs w:val="20"/>
                <w:vertAlign w:val="superscript"/>
                <w:lang w:val="en-US"/>
              </w:rPr>
              <w:t>4</w:t>
            </w: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fldChar w:fldCharType="end"/>
            </w: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.</w:t>
            </w:r>
          </w:p>
        </w:tc>
      </w:tr>
      <w:tr w:rsidR="00A37F3E" w:rsidRPr="00B674B8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Pr="00B674B8" w:rsidRDefault="00A37F3E" w:rsidP="00B7544D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Notes</w:t>
            </w:r>
          </w:p>
          <w:p w:rsidR="00A37F3E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Pr="00B674B8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605FF7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Pr="00B674B8" w:rsidRDefault="00A37F3E" w:rsidP="00BB67F0">
            <w:p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sz w:val="20"/>
                <w:szCs w:val="20"/>
              </w:rPr>
              <w:t>Role of librarian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Supervising search or do the search?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Will the search be published?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1"/>
              </w:numPr>
              <w:tabs>
                <w:tab w:val="num" w:pos="720"/>
              </w:tabs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Author of methodology chapter in review?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Librarian as co-author/ acknowledgement?</w:t>
            </w:r>
          </w:p>
        </w:tc>
      </w:tr>
      <w:tr w:rsidR="00A37F3E" w:rsidRPr="00B674B8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Pr="00B674B8" w:rsidRDefault="00A37F3E" w:rsidP="00B7544D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Notes</w:t>
            </w:r>
          </w:p>
          <w:p w:rsidR="00A37F3E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Pr="00B674B8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605FF7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Pr="00B674B8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</w:rPr>
              <w:t>Time frame and deadlines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What is the time frame for the whole project?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What is the time frame for the literature search?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Will the search result be reviewed regardless of size?</w:t>
            </w:r>
          </w:p>
        </w:tc>
      </w:tr>
      <w:tr w:rsidR="00A37F3E" w:rsidRPr="00B674B8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Pr="00B674B8" w:rsidRDefault="00A37F3E" w:rsidP="00B7544D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Notes</w:t>
            </w:r>
          </w:p>
          <w:p w:rsidR="00A37F3E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Pr="00B674B8" w:rsidRDefault="00A37F3E" w:rsidP="00B7544D">
            <w:pPr>
              <w:tabs>
                <w:tab w:val="num" w:pos="720"/>
              </w:tabs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B674B8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  <w:shd w:val="clear" w:color="auto" w:fill="4BACC6" w:themeFill="accent5"/>
          </w:tcPr>
          <w:p w:rsidR="00A37F3E" w:rsidRPr="00B674B8" w:rsidRDefault="00A37F3E" w:rsidP="00BB67F0">
            <w:pPr>
              <w:rPr>
                <w:rFonts w:asciiTheme="minorHAnsi" w:hAnsiTheme="minorHAnsi"/>
                <w:color w:val="FFFFFF" w:themeColor="background1"/>
              </w:rPr>
            </w:pPr>
            <w:r w:rsidRPr="00B674B8">
              <w:rPr>
                <w:rFonts w:asciiTheme="minorHAnsi" w:hAnsiTheme="minorHAnsi"/>
                <w:color w:val="FFFFFF" w:themeColor="background1"/>
                <w:sz w:val="28"/>
                <w:szCs w:val="20"/>
              </w:rPr>
              <w:t>The literature  search</w:t>
            </w:r>
          </w:p>
        </w:tc>
      </w:tr>
      <w:tr w:rsidR="00A37F3E" w:rsidRPr="006439B7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Pr="00B674B8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Searching: Sources and methods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Reference databases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Databases outside UiO-portfolio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Unpublished studies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Gray literature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Hand searching 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4"/>
              </w:numPr>
              <w:rPr>
                <w:rFonts w:asciiTheme="minorHAnsi" w:hAnsiTheme="minorHAnsi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Citation searching</w:t>
            </w:r>
          </w:p>
        </w:tc>
      </w:tr>
      <w:tr w:rsidR="00A37F3E" w:rsidRPr="00B674B8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Notes</w:t>
            </w:r>
          </w:p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Pr="00B674B8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6439B7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Pr="00B674B8" w:rsidRDefault="00A37F3E" w:rsidP="00BB67F0">
            <w:pPr>
              <w:rPr>
                <w:rFonts w:asciiTheme="minorHAnsi" w:hAnsiTheme="minorHAnsi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Search terms and phrases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Subject headings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Text words, incl. variations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Phrases, incl. variations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lastRenderedPageBreak/>
              <w:t>Concepts, incl. variations</w:t>
            </w:r>
          </w:p>
          <w:p w:rsidR="00A37F3E" w:rsidRPr="00B674B8" w:rsidRDefault="00A37F3E" w:rsidP="00BB67F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37F3E" w:rsidRPr="00B674B8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lastRenderedPageBreak/>
              <w:t xml:space="preserve">Notes </w:t>
            </w:r>
          </w:p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Pr="00B674B8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605FF7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Pr="00B674B8" w:rsidRDefault="00A37F3E" w:rsidP="00BB67F0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</w:rPr>
              <w:t>Relevant study designs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Which study designs answers the research question?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Appropriate to limit to these?</w:t>
            </w:r>
          </w:p>
        </w:tc>
      </w:tr>
      <w:tr w:rsidR="00A37F3E" w:rsidRPr="00B674B8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Notes </w:t>
            </w:r>
          </w:p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37F3E" w:rsidRPr="00B674B8" w:rsidRDefault="00A37F3E" w:rsidP="00BB67F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37F3E" w:rsidRPr="00605FF7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Pr="00B674B8" w:rsidRDefault="00A37F3E" w:rsidP="00BB67F0">
            <w:p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sz w:val="20"/>
                <w:szCs w:val="20"/>
              </w:rPr>
              <w:t>Limiting by languages</w:t>
            </w:r>
          </w:p>
          <w:p w:rsidR="00A37F3E" w:rsidRPr="00B674B8" w:rsidRDefault="00A37F3E" w:rsidP="00BB67F0">
            <w:p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Any language limitations?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Resources to translate studies in foreign languages?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Plan for managing studies in foreign languages?</w:t>
            </w:r>
          </w:p>
        </w:tc>
      </w:tr>
      <w:tr w:rsidR="00A37F3E" w:rsidRPr="00B674B8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Notes </w:t>
            </w:r>
          </w:p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37F3E" w:rsidRPr="00B674B8" w:rsidRDefault="00A37F3E" w:rsidP="00BB67F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37F3E" w:rsidRPr="00605FF7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05FF7" w:rsidRDefault="00A37F3E" w:rsidP="00605FF7">
            <w:pPr>
              <w:rPr>
                <w:rFonts w:asciiTheme="minorHAnsi" w:hAnsiTheme="minorHAnsi"/>
                <w:sz w:val="20"/>
                <w:szCs w:val="20"/>
                <w:highlight w:val="yellow"/>
                <w:lang w:val="en-US"/>
              </w:rPr>
            </w:pPr>
            <w:r w:rsidRPr="00605FF7">
              <w:rPr>
                <w:rFonts w:asciiTheme="minorHAnsi" w:hAnsiTheme="minorHAnsi"/>
                <w:sz w:val="20"/>
                <w:szCs w:val="20"/>
                <w:lang w:val="en-US"/>
              </w:rPr>
              <w:t>Limiting by years</w:t>
            </w:r>
          </w:p>
          <w:p w:rsidR="00A37F3E" w:rsidRPr="00605FF7" w:rsidRDefault="00A37F3E" w:rsidP="00605FF7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605FF7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Any limitations by year?</w:t>
            </w:r>
          </w:p>
          <w:p w:rsidR="00A37F3E" w:rsidRPr="00605FF7" w:rsidRDefault="00A37F3E" w:rsidP="00BB67F0">
            <w:p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</w:p>
        </w:tc>
      </w:tr>
      <w:tr w:rsidR="00A37F3E" w:rsidRPr="00B674B8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Notes </w:t>
            </w:r>
          </w:p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37F3E" w:rsidRDefault="00A37F3E" w:rsidP="00BB67F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37F3E" w:rsidRPr="00B674B8" w:rsidRDefault="00A37F3E" w:rsidP="00BB67F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37F3E" w:rsidRPr="00B674B8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BACC6" w:themeFill="accent5"/>
          </w:tcPr>
          <w:p w:rsidR="00A37F3E" w:rsidRPr="00B674B8" w:rsidRDefault="00A37F3E" w:rsidP="00BB67F0">
            <w:pPr>
              <w:rPr>
                <w:rFonts w:asciiTheme="minorHAnsi" w:hAnsiTheme="minorHAnsi"/>
                <w:color w:val="FFFFFF" w:themeColor="background1"/>
                <w:sz w:val="28"/>
                <w:szCs w:val="20"/>
              </w:rPr>
            </w:pPr>
            <w:r w:rsidRPr="00B674B8">
              <w:rPr>
                <w:rFonts w:asciiTheme="minorHAnsi" w:hAnsiTheme="minorHAnsi"/>
                <w:color w:val="FFFFFF" w:themeColor="background1"/>
                <w:sz w:val="28"/>
                <w:szCs w:val="20"/>
              </w:rPr>
              <w:t>Further work</w:t>
            </w:r>
          </w:p>
        </w:tc>
      </w:tr>
      <w:tr w:rsidR="00A37F3E" w:rsidRPr="00B674B8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Pr="00605FF7" w:rsidRDefault="00A37F3E" w:rsidP="00B674B8">
            <w:p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605FF7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Duplicate check</w:t>
            </w:r>
          </w:p>
          <w:p w:rsidR="00A37F3E" w:rsidRPr="00605FF7" w:rsidRDefault="00A37F3E" w:rsidP="00605FF7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605FF7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Use of Endnote</w:t>
            </w:r>
          </w:p>
        </w:tc>
      </w:tr>
      <w:tr w:rsidR="00A37F3E" w:rsidRPr="00B674B8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Notes </w:t>
            </w: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Pr="00B674B8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605FF7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Pr="00B674B8" w:rsidRDefault="00A37F3E" w:rsidP="00B674B8">
            <w:p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Documentation of literature search</w:t>
            </w:r>
            <w:r w:rsidRPr="00B674B8">
              <w:rPr>
                <w:rFonts w:asciiTheme="minorHAnsi" w:hAnsiTheme="minorHAnsi"/>
                <w:sz w:val="20"/>
                <w:szCs w:val="20"/>
                <w:highlight w:val="yellow"/>
                <w:lang w:val="en-US"/>
              </w:rPr>
              <w:br/>
            </w: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Documentation should include: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Name, affiliation and contact information of librarian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Name of databases, incl  which vendor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</w:rPr>
              <w:t>Search date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</w:rPr>
              <w:t>Copy of the literature search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Number of references per database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Number of references before and after duplicate check</w:t>
            </w:r>
          </w:p>
          <w:p w:rsidR="00A37F3E" w:rsidRPr="00605FF7" w:rsidRDefault="00A37F3E" w:rsidP="00605FF7">
            <w:p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Storing of documentation of literature searches.</w:t>
            </w:r>
          </w:p>
        </w:tc>
      </w:tr>
      <w:tr w:rsidR="00A37F3E" w:rsidRPr="00B674B8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Notes </w:t>
            </w: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Pr="00B674B8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05FF7" w:rsidRPr="00605FF7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605FF7" w:rsidRDefault="00605FF7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Reporting of search in article</w:t>
            </w:r>
          </w:p>
          <w:p w:rsidR="00605FF7" w:rsidRDefault="00605FF7" w:rsidP="00605FF7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lastRenderedPageBreak/>
              <w:t xml:space="preserve">Recommend using </w:t>
            </w:r>
            <w:r w:rsidRPr="00605FF7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PRISMA</w:t>
            </w:r>
            <w: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 as a reporting standard.</w:t>
            </w:r>
          </w:p>
          <w:p w:rsidR="00605FF7" w:rsidRDefault="00605FF7" w:rsidP="00605FF7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Recommend including the search in an appendix.</w:t>
            </w:r>
          </w:p>
          <w:p w:rsidR="00605FF7" w:rsidRPr="00605FF7" w:rsidRDefault="00605FF7" w:rsidP="0036392C">
            <w:pPr>
              <w:pStyle w:val="ListParagraph"/>
              <w:numPr>
                <w:ilvl w:val="0"/>
                <w:numId w:val="25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How should the search be described in the article, and who should write the part?</w:t>
            </w:r>
            <w:r w:rsidR="0036392C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br/>
              <w:t>This can also be included in discussed the librarians role in</w:t>
            </w:r>
            <w:bookmarkStart w:id="0" w:name="_GoBack"/>
            <w:bookmarkEnd w:id="0"/>
            <w:r w:rsidR="0036392C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 section 2. </w:t>
            </w:r>
          </w:p>
        </w:tc>
      </w:tr>
      <w:tr w:rsidR="00605FF7" w:rsidRPr="00605FF7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05FF7" w:rsidRDefault="00605FF7" w:rsidP="00605FF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Notes</w:t>
            </w:r>
          </w:p>
          <w:p w:rsidR="00605FF7" w:rsidRDefault="00605FF7" w:rsidP="00605FF7">
            <w:pPr>
              <w:rPr>
                <w:rFonts w:asciiTheme="minorHAnsi" w:hAnsiTheme="minorHAnsi"/>
              </w:rPr>
            </w:pPr>
          </w:p>
          <w:p w:rsidR="00605FF7" w:rsidRDefault="00605FF7" w:rsidP="00605FF7">
            <w:pPr>
              <w:rPr>
                <w:rFonts w:asciiTheme="minorHAnsi" w:hAnsiTheme="minorHAnsi"/>
              </w:rPr>
            </w:pPr>
          </w:p>
          <w:p w:rsidR="00605FF7" w:rsidRDefault="00605FF7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6439B7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Pr="00B674B8" w:rsidRDefault="00A37F3E" w:rsidP="00B674B8">
            <w:p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Import to other software?</w:t>
            </w:r>
          </w:p>
          <w:p w:rsidR="00A37F3E" w:rsidRPr="00B674B8" w:rsidRDefault="00A37F3E" w:rsidP="00B674B8">
            <w:p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Need to import references into other software? 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Reference manager? 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Screening software?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0"/>
                <w:szCs w:val="20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Which formats are required?</w:t>
            </w:r>
          </w:p>
        </w:tc>
      </w:tr>
      <w:tr w:rsidR="00A37F3E" w:rsidRPr="00B674B8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Notes </w:t>
            </w: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Pr="00B674B8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605FF7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Pr="00B674B8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</w:rPr>
              <w:t>Review update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Need to update the search before publishing this review?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Plan for updating the SR in the future? 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Set up alerts for the research group. 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Save the search strategies for the research group. </w:t>
            </w:r>
          </w:p>
          <w:p w:rsidR="00A37F3E" w:rsidRPr="00B674B8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B674B8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Notes </w:t>
            </w: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A37F3E" w:rsidRPr="00B674B8" w:rsidRDefault="00A37F3E" w:rsidP="00B674B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37F3E" w:rsidRPr="00605FF7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Pr="00B674B8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Article access and inter library loans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 xml:space="preserve">Provide researchers with information on how to access electronic articles effectively (e.g with EndNote Find full text) 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Inform how to order articles/ books not available at the institution.</w:t>
            </w:r>
          </w:p>
        </w:tc>
      </w:tr>
      <w:tr w:rsidR="00A37F3E" w:rsidRPr="00B674B8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Notes </w:t>
            </w: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Pr="00B674B8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605FF7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Pr="00B674B8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Author keywords</w:t>
            </w:r>
          </w:p>
          <w:p w:rsidR="00A37F3E" w:rsidRPr="00B674B8" w:rsidRDefault="00A37F3E" w:rsidP="00B674B8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Is there any need to help find MeSH terms that will be put on the article by submission?</w:t>
            </w:r>
          </w:p>
        </w:tc>
      </w:tr>
      <w:tr w:rsidR="00A37F3E" w:rsidRPr="00B674B8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Notes </w:t>
            </w: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Pr="00B674B8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A37F3E" w:rsidRPr="00605FF7" w:rsidTr="00605F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right w:val="none" w:sz="0" w:space="0" w:color="auto"/>
            </w:tcBorders>
          </w:tcPr>
          <w:p w:rsidR="00A37F3E" w:rsidRPr="00B674B8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sz w:val="20"/>
                <w:szCs w:val="20"/>
                <w:lang w:val="en-US"/>
              </w:rPr>
              <w:t>Notification when SR is published</w:t>
            </w:r>
          </w:p>
          <w:p w:rsidR="00A37F3E" w:rsidRPr="00605FF7" w:rsidRDefault="00A37F3E" w:rsidP="00605FF7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</w:pPr>
            <w:r w:rsidRPr="00B674B8">
              <w:rPr>
                <w:rFonts w:asciiTheme="minorHAnsi" w:hAnsiTheme="minorHAnsi"/>
                <w:b w:val="0"/>
                <w:sz w:val="20"/>
                <w:szCs w:val="20"/>
                <w:lang w:val="en-US"/>
              </w:rPr>
              <w:t>The librarian would like to be notified when the SR is published.</w:t>
            </w:r>
          </w:p>
        </w:tc>
      </w:tr>
      <w:tr w:rsidR="00A37F3E" w:rsidRPr="00B674B8" w:rsidTr="00605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Notes </w:t>
            </w: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  <w:p w:rsidR="00A37F3E" w:rsidRPr="00B674B8" w:rsidRDefault="00A37F3E" w:rsidP="00B674B8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</w:tbl>
    <w:p w:rsidR="00B674B8" w:rsidRPr="00B674B8" w:rsidRDefault="00B674B8" w:rsidP="00B674B8">
      <w:pPr>
        <w:rPr>
          <w:rFonts w:asciiTheme="minorHAnsi" w:hAnsiTheme="minorHAnsi"/>
          <w:sz w:val="20"/>
          <w:szCs w:val="20"/>
          <w:lang w:val="en-US"/>
        </w:rPr>
      </w:pPr>
    </w:p>
    <w:p w:rsidR="00B674B8" w:rsidRPr="00B674B8" w:rsidRDefault="00B674B8" w:rsidP="00B674B8">
      <w:pPr>
        <w:spacing w:after="200" w:line="276" w:lineRule="auto"/>
        <w:rPr>
          <w:rFonts w:asciiTheme="minorHAnsi" w:hAnsiTheme="minorHAnsi"/>
          <w:b/>
          <w:bCs/>
          <w:sz w:val="20"/>
          <w:szCs w:val="20"/>
          <w:lang w:val="en-US"/>
        </w:rPr>
      </w:pPr>
      <w:r w:rsidRPr="00B674B8">
        <w:rPr>
          <w:rFonts w:asciiTheme="minorHAnsi" w:hAnsiTheme="minorHAnsi"/>
          <w:b/>
          <w:bCs/>
          <w:sz w:val="20"/>
          <w:szCs w:val="20"/>
          <w:lang w:val="en-US"/>
        </w:rPr>
        <w:br w:type="page"/>
      </w:r>
    </w:p>
    <w:p w:rsidR="00B674B8" w:rsidRPr="00B674B8" w:rsidRDefault="00B674B8" w:rsidP="00B674B8">
      <w:pPr>
        <w:pStyle w:val="EndNoteBibliography"/>
        <w:ind w:left="720" w:hanging="720"/>
        <w:rPr>
          <w:rFonts w:asciiTheme="minorHAnsi" w:hAnsiTheme="minorHAnsi"/>
          <w:b/>
          <w:lang w:val="en-US"/>
        </w:rPr>
      </w:pPr>
      <w:r w:rsidRPr="00B674B8">
        <w:rPr>
          <w:rFonts w:asciiTheme="minorHAnsi" w:hAnsiTheme="minorHAnsi"/>
          <w:b/>
          <w:lang w:val="en-US"/>
        </w:rPr>
        <w:lastRenderedPageBreak/>
        <w:t>References</w:t>
      </w:r>
    </w:p>
    <w:p w:rsidR="00B674B8" w:rsidRPr="00B674B8" w:rsidRDefault="00B674B8" w:rsidP="00B674B8">
      <w:pPr>
        <w:pStyle w:val="EndNoteBibliography"/>
        <w:ind w:left="720" w:hanging="720"/>
        <w:rPr>
          <w:rFonts w:asciiTheme="minorHAnsi" w:hAnsiTheme="minorHAnsi"/>
          <w:b/>
          <w:lang w:val="en-US"/>
        </w:rPr>
      </w:pPr>
    </w:p>
    <w:p w:rsidR="00A37F3E" w:rsidRPr="00347477" w:rsidRDefault="00B674B8" w:rsidP="00A37F3E">
      <w:pPr>
        <w:pStyle w:val="EndNoteBibliography"/>
        <w:ind w:left="720" w:hanging="720"/>
        <w:rPr>
          <w:lang w:val="en-US"/>
        </w:rPr>
      </w:pPr>
      <w:r w:rsidRPr="00B674B8">
        <w:rPr>
          <w:rFonts w:asciiTheme="minorHAnsi" w:hAnsiTheme="minorHAnsi"/>
        </w:rPr>
        <w:fldChar w:fldCharType="begin"/>
      </w:r>
      <w:r w:rsidRPr="00B674B8">
        <w:rPr>
          <w:rFonts w:asciiTheme="minorHAnsi" w:hAnsiTheme="minorHAnsi"/>
          <w:lang w:val="en-US"/>
        </w:rPr>
        <w:instrText xml:space="preserve"> ADDIN EN.REFLIST </w:instrText>
      </w:r>
      <w:r w:rsidRPr="00B674B8">
        <w:rPr>
          <w:rFonts w:asciiTheme="minorHAnsi" w:hAnsiTheme="minorHAnsi"/>
        </w:rPr>
        <w:fldChar w:fldCharType="separate"/>
      </w:r>
      <w:r w:rsidR="00A37F3E" w:rsidRPr="00347477">
        <w:rPr>
          <w:lang w:val="en-US"/>
        </w:rPr>
        <w:t>1.</w:t>
      </w:r>
      <w:r w:rsidR="00A37F3E" w:rsidRPr="00347477">
        <w:rPr>
          <w:lang w:val="en-US"/>
        </w:rPr>
        <w:tab/>
        <w:t xml:space="preserve">Foster M, Jewell S. </w:t>
      </w:r>
      <w:r w:rsidR="00A37F3E" w:rsidRPr="00347477">
        <w:rPr>
          <w:i/>
          <w:lang w:val="en-US"/>
        </w:rPr>
        <w:t>Assembling the pieces of a systematic review : a guide for librarians.</w:t>
      </w:r>
      <w:r w:rsidR="00A37F3E" w:rsidRPr="00347477">
        <w:rPr>
          <w:lang w:val="en-US"/>
        </w:rPr>
        <w:t xml:space="preserve"> Rowman &amp; Littlefield; 2017.</w:t>
      </w:r>
    </w:p>
    <w:p w:rsidR="00A37F3E" w:rsidRPr="00347477" w:rsidRDefault="00A37F3E" w:rsidP="00A37F3E">
      <w:pPr>
        <w:pStyle w:val="EndNoteBibliography"/>
        <w:ind w:left="720" w:hanging="720"/>
        <w:rPr>
          <w:lang w:val="en-US"/>
        </w:rPr>
      </w:pPr>
      <w:r w:rsidRPr="00347477">
        <w:rPr>
          <w:lang w:val="en-US"/>
        </w:rPr>
        <w:t>2.</w:t>
      </w:r>
      <w:r w:rsidRPr="00347477">
        <w:rPr>
          <w:lang w:val="en-US"/>
        </w:rPr>
        <w:tab/>
        <w:t xml:space="preserve">Moher D, Liberati A, Tetzlaff J, Altman DG. Preferred reporting items for systematic reviews and meta-analyses: the PRISMA statement. </w:t>
      </w:r>
      <w:r w:rsidRPr="00347477">
        <w:rPr>
          <w:i/>
          <w:lang w:val="en-US"/>
        </w:rPr>
        <w:t xml:space="preserve">BMJ. </w:t>
      </w:r>
      <w:r w:rsidRPr="00347477">
        <w:rPr>
          <w:lang w:val="en-US"/>
        </w:rPr>
        <w:t>2009;339:b2535.</w:t>
      </w:r>
    </w:p>
    <w:p w:rsidR="00A37F3E" w:rsidRPr="00347477" w:rsidRDefault="00A37F3E" w:rsidP="00A37F3E">
      <w:pPr>
        <w:pStyle w:val="EndNoteBibliography"/>
        <w:ind w:left="720" w:hanging="720"/>
        <w:rPr>
          <w:lang w:val="en-US"/>
        </w:rPr>
      </w:pPr>
      <w:r w:rsidRPr="00347477">
        <w:rPr>
          <w:lang w:val="en-US"/>
        </w:rPr>
        <w:t>3.</w:t>
      </w:r>
      <w:r w:rsidRPr="00347477">
        <w:rPr>
          <w:lang w:val="en-US"/>
        </w:rPr>
        <w:tab/>
        <w:t xml:space="preserve">McGowan J, Sampson M, Salzwedel DM, Cogo E, Foerster V, Lefebvre C. PRESS Peer Review of Electronic Search Strategies: 2015 Guideline Statement. </w:t>
      </w:r>
      <w:r w:rsidRPr="00347477">
        <w:rPr>
          <w:i/>
          <w:lang w:val="en-US"/>
        </w:rPr>
        <w:t xml:space="preserve">J Clin Epidemiol. </w:t>
      </w:r>
      <w:r w:rsidRPr="00347477">
        <w:rPr>
          <w:lang w:val="en-US"/>
        </w:rPr>
        <w:t>2016;75:40-46.</w:t>
      </w:r>
    </w:p>
    <w:p w:rsidR="00A37F3E" w:rsidRPr="00A37F3E" w:rsidRDefault="00A37F3E" w:rsidP="00A37F3E">
      <w:pPr>
        <w:pStyle w:val="EndNoteBibliography"/>
        <w:ind w:left="720" w:hanging="720"/>
      </w:pPr>
      <w:r w:rsidRPr="00347477">
        <w:rPr>
          <w:lang w:val="en-US"/>
        </w:rPr>
        <w:t>4.</w:t>
      </w:r>
      <w:r w:rsidRPr="00347477">
        <w:rPr>
          <w:lang w:val="en-US"/>
        </w:rPr>
        <w:tab/>
        <w:t xml:space="preserve">Grant MJ, Booth A. A typology of reviews: an analysis of 14 review types and associated methodologies. </w:t>
      </w:r>
      <w:r w:rsidRPr="00A37F3E">
        <w:rPr>
          <w:i/>
        </w:rPr>
        <w:t xml:space="preserve">Health Info Libr J. </w:t>
      </w:r>
      <w:r w:rsidRPr="00A37F3E">
        <w:t>2009;26(2):91-108.</w:t>
      </w:r>
    </w:p>
    <w:p w:rsidR="00B674B8" w:rsidRPr="00B674B8" w:rsidRDefault="00B674B8" w:rsidP="00B674B8">
      <w:pPr>
        <w:rPr>
          <w:rFonts w:asciiTheme="minorHAnsi" w:hAnsiTheme="minorHAnsi"/>
          <w:sz w:val="20"/>
          <w:szCs w:val="20"/>
        </w:rPr>
      </w:pPr>
      <w:r w:rsidRPr="00B674B8">
        <w:rPr>
          <w:rFonts w:asciiTheme="minorHAnsi" w:hAnsiTheme="minorHAnsi"/>
          <w:sz w:val="20"/>
          <w:szCs w:val="20"/>
        </w:rPr>
        <w:fldChar w:fldCharType="end"/>
      </w:r>
    </w:p>
    <w:p w:rsidR="00B674B8" w:rsidRPr="00B674B8" w:rsidRDefault="00B674B8" w:rsidP="00B674B8">
      <w:pPr>
        <w:rPr>
          <w:rFonts w:asciiTheme="minorHAnsi" w:hAnsiTheme="minorHAnsi"/>
          <w:sz w:val="20"/>
          <w:szCs w:val="20"/>
        </w:rPr>
      </w:pPr>
      <w:r w:rsidRPr="00B674B8">
        <w:rPr>
          <w:rFonts w:asciiTheme="minorHAnsi" w:hAnsiTheme="minorHAnsi"/>
          <w:b/>
          <w:bCs/>
          <w:sz w:val="20"/>
          <w:szCs w:val="20"/>
        </w:rPr>
        <w:t>Background literature</w:t>
      </w:r>
    </w:p>
    <w:p w:rsidR="00B674B8" w:rsidRPr="00B674B8" w:rsidRDefault="00B674B8" w:rsidP="00B674B8">
      <w:pPr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B674B8">
        <w:rPr>
          <w:rFonts w:asciiTheme="minorHAnsi" w:hAnsiTheme="minorHAnsi"/>
          <w:sz w:val="20"/>
          <w:szCs w:val="20"/>
          <w:lang w:val="en-US"/>
        </w:rPr>
        <w:t xml:space="preserve">Grant, M.J. og Booth, A. (2009) </w:t>
      </w:r>
      <w:r w:rsidRPr="00B674B8">
        <w:rPr>
          <w:rFonts w:asciiTheme="minorHAnsi" w:hAnsiTheme="minorHAnsi"/>
          <w:i/>
          <w:iCs/>
          <w:sz w:val="20"/>
          <w:szCs w:val="20"/>
          <w:lang w:val="en-US"/>
        </w:rPr>
        <w:t>A typology of reviews: an analysis of 14 review types and associated methodologies</w:t>
      </w:r>
      <w:r w:rsidRPr="00B674B8">
        <w:rPr>
          <w:rFonts w:asciiTheme="minorHAnsi" w:hAnsiTheme="minorHAnsi"/>
          <w:sz w:val="20"/>
          <w:szCs w:val="20"/>
          <w:lang w:val="en-US"/>
        </w:rPr>
        <w:t>. Health information and libraries journal, 26 (2), p. 91-108.</w:t>
      </w:r>
    </w:p>
    <w:p w:rsidR="00B674B8" w:rsidRPr="00B674B8" w:rsidRDefault="00B674B8" w:rsidP="00B674B8">
      <w:pPr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B674B8">
        <w:rPr>
          <w:rFonts w:asciiTheme="minorHAnsi" w:hAnsiTheme="minorHAnsi"/>
          <w:sz w:val="20"/>
          <w:szCs w:val="20"/>
          <w:lang w:val="en-US"/>
        </w:rPr>
        <w:t xml:space="preserve">Higgins, J.P.T., Green, S. og Cochrane, C. (2008) </w:t>
      </w:r>
      <w:r w:rsidRPr="00B674B8">
        <w:rPr>
          <w:rFonts w:asciiTheme="minorHAnsi" w:hAnsiTheme="minorHAnsi"/>
          <w:i/>
          <w:iCs/>
          <w:sz w:val="20"/>
          <w:szCs w:val="20"/>
          <w:lang w:val="en-US"/>
        </w:rPr>
        <w:t>Cochrane handbook for systematic reviews of interventions</w:t>
      </w:r>
      <w:r w:rsidRPr="00B674B8">
        <w:rPr>
          <w:rFonts w:asciiTheme="minorHAnsi" w:hAnsiTheme="minorHAnsi"/>
          <w:sz w:val="20"/>
          <w:szCs w:val="20"/>
          <w:lang w:val="en-US"/>
        </w:rPr>
        <w:t xml:space="preserve">. </w:t>
      </w:r>
      <w:r w:rsidRPr="00B674B8">
        <w:rPr>
          <w:rFonts w:asciiTheme="minorHAnsi" w:hAnsiTheme="minorHAnsi"/>
          <w:sz w:val="20"/>
          <w:szCs w:val="20"/>
        </w:rPr>
        <w:t>Chichester: Wiley-Blackwell.</w:t>
      </w:r>
    </w:p>
    <w:p w:rsidR="00B674B8" w:rsidRPr="00B674B8" w:rsidRDefault="00B674B8" w:rsidP="00B674B8">
      <w:pPr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B674B8">
        <w:rPr>
          <w:rFonts w:asciiTheme="minorHAnsi" w:hAnsiTheme="minorHAnsi"/>
          <w:sz w:val="20"/>
          <w:szCs w:val="20"/>
          <w:lang w:val="en-US"/>
        </w:rPr>
        <w:t xml:space="preserve">Jankowski, T.A. (2008) </w:t>
      </w:r>
      <w:r w:rsidRPr="00B674B8">
        <w:rPr>
          <w:rFonts w:asciiTheme="minorHAnsi" w:hAnsiTheme="minorHAnsi"/>
          <w:i/>
          <w:iCs/>
          <w:sz w:val="20"/>
          <w:szCs w:val="20"/>
          <w:lang w:val="en-US"/>
        </w:rPr>
        <w:t>The Medical Library Association essential guide to becoming an expert searcher: proven techniques, strategies and tips for finding health information</w:t>
      </w:r>
      <w:r w:rsidRPr="00B674B8">
        <w:rPr>
          <w:rFonts w:asciiTheme="minorHAnsi" w:hAnsiTheme="minorHAnsi"/>
          <w:sz w:val="20"/>
          <w:szCs w:val="20"/>
          <w:lang w:val="en-US"/>
        </w:rPr>
        <w:t>. New York: Neal-Schuman.</w:t>
      </w:r>
    </w:p>
    <w:p w:rsidR="00B674B8" w:rsidRPr="00B674B8" w:rsidRDefault="00B674B8" w:rsidP="00B674B8">
      <w:pPr>
        <w:numPr>
          <w:ilvl w:val="0"/>
          <w:numId w:val="2"/>
        </w:numPr>
        <w:rPr>
          <w:rFonts w:asciiTheme="minorHAnsi" w:hAnsiTheme="minorHAnsi"/>
          <w:sz w:val="20"/>
          <w:szCs w:val="20"/>
          <w:lang w:val="en-US"/>
        </w:rPr>
      </w:pPr>
      <w:r w:rsidRPr="00B674B8">
        <w:rPr>
          <w:rFonts w:asciiTheme="minorHAnsi" w:hAnsiTheme="minorHAnsi"/>
          <w:sz w:val="20"/>
          <w:szCs w:val="20"/>
          <w:lang w:val="nn-NO"/>
        </w:rPr>
        <w:t xml:space="preserve">Karolinska Institutet Universitetsbiblioteket. (2016) </w:t>
      </w:r>
      <w:r w:rsidRPr="00B674B8">
        <w:rPr>
          <w:rFonts w:asciiTheme="minorHAnsi" w:hAnsiTheme="minorHAnsi"/>
          <w:i/>
          <w:iCs/>
          <w:sz w:val="20"/>
          <w:szCs w:val="20"/>
          <w:lang w:val="nn-NO"/>
        </w:rPr>
        <w:t>Sökuppdrag</w:t>
      </w:r>
      <w:r w:rsidRPr="00B674B8">
        <w:rPr>
          <w:rFonts w:asciiTheme="minorHAnsi" w:hAnsiTheme="minorHAnsi"/>
          <w:sz w:val="20"/>
          <w:szCs w:val="20"/>
          <w:lang w:val="nn-NO"/>
        </w:rPr>
        <w:t xml:space="preserve">. Stockholm: Karolinska Institutet. </w:t>
      </w:r>
      <w:r w:rsidRPr="00B674B8">
        <w:rPr>
          <w:rFonts w:asciiTheme="minorHAnsi" w:hAnsiTheme="minorHAnsi"/>
          <w:sz w:val="20"/>
          <w:szCs w:val="20"/>
          <w:lang w:val="en-US"/>
        </w:rPr>
        <w:t xml:space="preserve">Available from </w:t>
      </w:r>
      <w:hyperlink r:id="rId7" w:history="1">
        <w:r w:rsidRPr="00B674B8">
          <w:rPr>
            <w:rStyle w:val="Hyperlink"/>
            <w:rFonts w:asciiTheme="minorHAnsi" w:hAnsiTheme="minorHAnsi"/>
            <w:sz w:val="20"/>
            <w:szCs w:val="20"/>
            <w:lang w:val="en-US"/>
          </w:rPr>
          <w:t>https</w:t>
        </w:r>
      </w:hyperlink>
      <w:hyperlink r:id="rId8" w:history="1">
        <w:r w:rsidRPr="00B674B8">
          <w:rPr>
            <w:rStyle w:val="Hyperlink"/>
            <w:rFonts w:asciiTheme="minorHAnsi" w:hAnsiTheme="minorHAnsi"/>
            <w:sz w:val="20"/>
            <w:szCs w:val="20"/>
            <w:lang w:val="en-US"/>
          </w:rPr>
          <w:t>://kib.ki.se/kontakta-kib/sokuppdrag</w:t>
        </w:r>
      </w:hyperlink>
      <w:r w:rsidRPr="00B674B8">
        <w:rPr>
          <w:rFonts w:asciiTheme="minorHAnsi" w:hAnsiTheme="minorHAnsi"/>
          <w:sz w:val="20"/>
          <w:szCs w:val="20"/>
          <w:lang w:val="en-US"/>
        </w:rPr>
        <w:t xml:space="preserve"> Read 1.9.2016.</w:t>
      </w:r>
    </w:p>
    <w:p w:rsidR="00B674B8" w:rsidRPr="00B674B8" w:rsidRDefault="00B674B8" w:rsidP="00B674B8">
      <w:pPr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B674B8">
        <w:rPr>
          <w:rFonts w:asciiTheme="minorHAnsi" w:hAnsiTheme="minorHAnsi"/>
          <w:sz w:val="20"/>
          <w:szCs w:val="20"/>
          <w:lang w:val="en-US"/>
        </w:rPr>
        <w:t xml:space="preserve">Mayo Clinic Libraries. (2013) </w:t>
      </w:r>
      <w:r w:rsidRPr="00B674B8">
        <w:rPr>
          <w:rFonts w:asciiTheme="minorHAnsi" w:hAnsiTheme="minorHAnsi"/>
          <w:i/>
          <w:iCs/>
          <w:sz w:val="20"/>
          <w:szCs w:val="20"/>
          <w:lang w:val="en-US"/>
        </w:rPr>
        <w:t>I Want To Do a Systematic Review</w:t>
      </w:r>
      <w:r w:rsidRPr="00B674B8">
        <w:rPr>
          <w:rFonts w:asciiTheme="minorHAnsi" w:hAnsiTheme="minorHAnsi"/>
          <w:sz w:val="20"/>
          <w:szCs w:val="20"/>
          <w:lang w:val="en-US"/>
        </w:rPr>
        <w:t xml:space="preserve">. </w:t>
      </w:r>
      <w:r w:rsidRPr="00B674B8">
        <w:rPr>
          <w:rFonts w:asciiTheme="minorHAnsi" w:hAnsiTheme="minorHAnsi"/>
          <w:sz w:val="20"/>
          <w:szCs w:val="20"/>
        </w:rPr>
        <w:t xml:space="preserve">Hentet fra </w:t>
      </w:r>
      <w:hyperlink r:id="rId9" w:history="1">
        <w:r w:rsidRPr="00B674B8">
          <w:rPr>
            <w:rStyle w:val="Hyperlink"/>
            <w:rFonts w:asciiTheme="minorHAnsi" w:hAnsiTheme="minorHAnsi"/>
            <w:sz w:val="20"/>
            <w:szCs w:val="20"/>
          </w:rPr>
          <w:t>https://liblog.mayo.edu/2013/05/01/i-want-to-do-a-systematic-review/</w:t>
        </w:r>
      </w:hyperlink>
      <w:r w:rsidRPr="00B674B8">
        <w:rPr>
          <w:rFonts w:asciiTheme="minorHAnsi" w:hAnsiTheme="minorHAnsi"/>
          <w:sz w:val="20"/>
          <w:szCs w:val="20"/>
        </w:rPr>
        <w:t xml:space="preserve"> Read 1.9.2016.</w:t>
      </w:r>
    </w:p>
    <w:p w:rsidR="00B674B8" w:rsidRPr="00B674B8" w:rsidRDefault="00B674B8" w:rsidP="00B674B8">
      <w:pPr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B674B8">
        <w:rPr>
          <w:rFonts w:asciiTheme="minorHAnsi" w:hAnsiTheme="minorHAnsi"/>
          <w:sz w:val="20"/>
          <w:szCs w:val="20"/>
        </w:rPr>
        <w:t xml:space="preserve">Nasjonalt kunnskapssenter for helsetjenesten. (2014) </w:t>
      </w:r>
      <w:r w:rsidRPr="00B674B8">
        <w:rPr>
          <w:rFonts w:asciiTheme="minorHAnsi" w:hAnsiTheme="minorHAnsi"/>
          <w:i/>
          <w:iCs/>
          <w:sz w:val="20"/>
          <w:szCs w:val="20"/>
        </w:rPr>
        <w:t>Sjekkliste for vurdering av oversiktsartikkel</w:t>
      </w:r>
      <w:r w:rsidRPr="00B674B8">
        <w:rPr>
          <w:rFonts w:asciiTheme="minorHAnsi" w:hAnsiTheme="minorHAnsi"/>
          <w:sz w:val="20"/>
          <w:szCs w:val="20"/>
        </w:rPr>
        <w:t>. Oslo: Nasjonalt kunnskapssenter for helsetjenesten.</w:t>
      </w:r>
    </w:p>
    <w:p w:rsidR="00B674B8" w:rsidRPr="00B674B8" w:rsidRDefault="00B674B8" w:rsidP="00B674B8">
      <w:pPr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B674B8">
        <w:rPr>
          <w:rFonts w:asciiTheme="minorHAnsi" w:hAnsiTheme="minorHAnsi"/>
          <w:sz w:val="20"/>
          <w:szCs w:val="20"/>
          <w:lang w:val="en-US"/>
        </w:rPr>
        <w:t xml:space="preserve">Page, M.J., Shamseer, L., Altman, D.G., Tetzlaff, J., Sampson, M., Tricco, A.C., Catalá-López, F., Li, L., Reid, E.K., Sarkis-Onofre, R. and Moher, D. (2016) </w:t>
      </w:r>
      <w:r w:rsidRPr="00B674B8">
        <w:rPr>
          <w:rFonts w:asciiTheme="minorHAnsi" w:hAnsiTheme="minorHAnsi"/>
          <w:i/>
          <w:iCs/>
          <w:sz w:val="20"/>
          <w:szCs w:val="20"/>
          <w:lang w:val="en-US"/>
        </w:rPr>
        <w:t>Epidemiology and Reporting Characteristics of Systematic Reviews of Biomedical Research: A Cross-Sectional Study</w:t>
      </w:r>
      <w:r w:rsidRPr="00B674B8">
        <w:rPr>
          <w:rFonts w:asciiTheme="minorHAnsi" w:hAnsiTheme="minorHAnsi"/>
          <w:sz w:val="20"/>
          <w:szCs w:val="20"/>
          <w:lang w:val="en-US"/>
        </w:rPr>
        <w:t xml:space="preserve">. </w:t>
      </w:r>
      <w:r w:rsidRPr="00B674B8">
        <w:rPr>
          <w:rFonts w:asciiTheme="minorHAnsi" w:hAnsiTheme="minorHAnsi"/>
          <w:i/>
          <w:iCs/>
          <w:sz w:val="20"/>
          <w:szCs w:val="20"/>
        </w:rPr>
        <w:t>PLoS Medicine</w:t>
      </w:r>
      <w:r w:rsidRPr="00B674B8">
        <w:rPr>
          <w:rFonts w:asciiTheme="minorHAnsi" w:hAnsiTheme="minorHAnsi"/>
          <w:sz w:val="20"/>
          <w:szCs w:val="20"/>
        </w:rPr>
        <w:t>, 13 (5).</w:t>
      </w:r>
    </w:p>
    <w:p w:rsidR="00B674B8" w:rsidRPr="00B674B8" w:rsidRDefault="00B674B8" w:rsidP="00B674B8">
      <w:pPr>
        <w:rPr>
          <w:rFonts w:asciiTheme="minorHAnsi" w:hAnsiTheme="minorHAnsi"/>
          <w:sz w:val="20"/>
          <w:szCs w:val="20"/>
        </w:rPr>
      </w:pPr>
    </w:p>
    <w:p w:rsidR="0032336A" w:rsidRPr="00B674B8" w:rsidRDefault="0032336A">
      <w:pPr>
        <w:rPr>
          <w:rFonts w:asciiTheme="minorHAnsi" w:hAnsiTheme="minorHAnsi"/>
        </w:rPr>
      </w:pPr>
    </w:p>
    <w:sectPr w:rsidR="0032336A" w:rsidRPr="00B674B8" w:rsidSect="006E37FC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3DD" w:rsidRDefault="00DF73DD" w:rsidP="00DF73DD">
      <w:r>
        <w:separator/>
      </w:r>
    </w:p>
  </w:endnote>
  <w:endnote w:type="continuationSeparator" w:id="0">
    <w:p w:rsidR="00DF73DD" w:rsidRDefault="00DF73DD" w:rsidP="00DF7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A33" w:rsidRPr="00347477" w:rsidRDefault="006439B7" w:rsidP="006439B7">
    <w:pPr>
      <w:rPr>
        <w:rFonts w:asciiTheme="minorHAnsi" w:hAnsiTheme="minorHAnsi"/>
        <w:sz w:val="20"/>
        <w:szCs w:val="20"/>
      </w:rPr>
    </w:pPr>
    <w:r w:rsidRPr="00347477">
      <w:rPr>
        <w:rFonts w:asciiTheme="minorHAnsi" w:hAnsiTheme="minorHAnsi"/>
        <w:sz w:val="20"/>
        <w:szCs w:val="20"/>
        <w:lang w:val="en-US"/>
      </w:rPr>
      <w:t>Medical Library: UiO. Vers</w:t>
    </w:r>
    <w:r w:rsidR="00347477" w:rsidRPr="00347477">
      <w:rPr>
        <w:rFonts w:asciiTheme="minorHAnsi" w:hAnsiTheme="minorHAnsi"/>
        <w:sz w:val="20"/>
        <w:szCs w:val="20"/>
        <w:lang w:val="en-US"/>
      </w:rPr>
      <w:t>i</w:t>
    </w:r>
    <w:r w:rsidRPr="00347477">
      <w:rPr>
        <w:rFonts w:asciiTheme="minorHAnsi" w:hAnsiTheme="minorHAnsi"/>
        <w:sz w:val="20"/>
        <w:szCs w:val="20"/>
        <w:lang w:val="en-US"/>
      </w:rPr>
      <w:t xml:space="preserve">on </w:t>
    </w:r>
    <w:r w:rsidR="00347477" w:rsidRPr="00347477">
      <w:rPr>
        <w:rFonts w:asciiTheme="minorHAnsi" w:hAnsiTheme="minorHAnsi"/>
        <w:sz w:val="20"/>
        <w:szCs w:val="20"/>
        <w:lang w:val="en-US"/>
      </w:rPr>
      <w:t>S</w:t>
    </w:r>
    <w:r w:rsidRPr="00347477">
      <w:rPr>
        <w:rFonts w:asciiTheme="minorHAnsi" w:hAnsiTheme="minorHAnsi"/>
        <w:sz w:val="20"/>
        <w:szCs w:val="20"/>
        <w:lang w:val="en-US"/>
      </w:rPr>
      <w:t>eptember 2019.  CC-BY-NC 4.0.</w:t>
    </w:r>
    <w:r w:rsidRPr="00347477">
      <w:rPr>
        <w:rFonts w:asciiTheme="minorHAnsi" w:hAnsiTheme="minorHAnsi"/>
        <w:sz w:val="20"/>
        <w:szCs w:val="20"/>
        <w:lang w:val="en-US"/>
      </w:rPr>
      <w:tab/>
    </w:r>
    <w:r w:rsidRPr="00347477">
      <w:rPr>
        <w:rFonts w:asciiTheme="minorHAnsi" w:hAnsiTheme="minorHAnsi"/>
        <w:sz w:val="20"/>
        <w:szCs w:val="20"/>
        <w:lang w:val="en-US"/>
      </w:rPr>
      <w:tab/>
    </w:r>
    <w:r w:rsidRPr="00347477">
      <w:rPr>
        <w:rFonts w:asciiTheme="minorHAnsi" w:hAnsiTheme="minorHAnsi"/>
        <w:sz w:val="20"/>
        <w:szCs w:val="20"/>
        <w:lang w:val="en-US"/>
      </w:rPr>
      <w:tab/>
    </w:r>
    <w:r w:rsidR="00973DA4" w:rsidRPr="00347477">
      <w:rPr>
        <w:rFonts w:asciiTheme="minorHAnsi" w:hAnsiTheme="minorHAnsi"/>
        <w:sz w:val="20"/>
        <w:szCs w:val="20"/>
        <w:lang w:val="en-US"/>
      </w:rPr>
      <w:tab/>
    </w:r>
    <w:r w:rsidR="00973DA4" w:rsidRPr="00347477">
      <w:rPr>
        <w:rFonts w:asciiTheme="minorHAnsi" w:hAnsiTheme="minorHAnsi"/>
        <w:sz w:val="20"/>
        <w:szCs w:val="20"/>
        <w:lang w:val="en-US"/>
      </w:rPr>
      <w:tab/>
    </w:r>
    <w:r w:rsidR="00973DA4" w:rsidRPr="00347477">
      <w:rPr>
        <w:rFonts w:asciiTheme="minorHAnsi" w:hAnsiTheme="minorHAnsi"/>
        <w:lang w:val="en-US"/>
      </w:rPr>
      <w:tab/>
    </w:r>
    <w:r w:rsidR="00973DA4" w:rsidRPr="00347477">
      <w:rPr>
        <w:rFonts w:asciiTheme="minorHAnsi" w:hAnsiTheme="minorHAnsi"/>
        <w:lang w:val="en-US"/>
      </w:rPr>
      <w:tab/>
    </w:r>
    <w:sdt>
      <w:sdtPr>
        <w:rPr>
          <w:rFonts w:asciiTheme="minorHAnsi" w:hAnsiTheme="minorHAnsi"/>
        </w:rPr>
        <w:id w:val="-307085864"/>
        <w:docPartObj>
          <w:docPartGallery w:val="Page Numbers (Bottom of Page)"/>
          <w:docPartUnique/>
        </w:docPartObj>
      </w:sdtPr>
      <w:sdtEndPr/>
      <w:sdtContent>
        <w:r w:rsidR="00EA0D71" w:rsidRPr="00347477">
          <w:rPr>
            <w:rFonts w:asciiTheme="minorHAnsi" w:hAnsiTheme="minorHAnsi"/>
          </w:rPr>
          <w:fldChar w:fldCharType="begin"/>
        </w:r>
        <w:r w:rsidR="00EA0D71" w:rsidRPr="00347477">
          <w:rPr>
            <w:rFonts w:asciiTheme="minorHAnsi" w:hAnsiTheme="minorHAnsi"/>
          </w:rPr>
          <w:instrText>PAGE   \* MERGEFORMAT</w:instrText>
        </w:r>
        <w:r w:rsidR="00EA0D71" w:rsidRPr="00347477">
          <w:rPr>
            <w:rFonts w:asciiTheme="minorHAnsi" w:hAnsiTheme="minorHAnsi"/>
          </w:rPr>
          <w:fldChar w:fldCharType="separate"/>
        </w:r>
        <w:r w:rsidR="0036392C">
          <w:rPr>
            <w:rFonts w:asciiTheme="minorHAnsi" w:hAnsiTheme="minorHAnsi"/>
            <w:noProof/>
          </w:rPr>
          <w:t>7</w:t>
        </w:r>
        <w:r w:rsidR="00EA0D71" w:rsidRPr="00347477">
          <w:rPr>
            <w:rFonts w:asciiTheme="minorHAnsi" w:hAnsiTheme="minorHAnsi"/>
          </w:rPr>
          <w:fldChar w:fldCharType="end"/>
        </w:r>
      </w:sdtContent>
    </w:sdt>
  </w:p>
  <w:p w:rsidR="00C3374E" w:rsidRPr="00CA2AA5" w:rsidRDefault="0036392C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3DD" w:rsidRDefault="00DF73DD" w:rsidP="00DF73DD">
      <w:r>
        <w:separator/>
      </w:r>
    </w:p>
  </w:footnote>
  <w:footnote w:type="continuationSeparator" w:id="0">
    <w:p w:rsidR="00DF73DD" w:rsidRDefault="00DF73DD" w:rsidP="00DF73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F5580"/>
    <w:multiLevelType w:val="hybridMultilevel"/>
    <w:tmpl w:val="A490AB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258EF"/>
    <w:multiLevelType w:val="hybridMultilevel"/>
    <w:tmpl w:val="2CFE5E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80F6E"/>
    <w:multiLevelType w:val="hybridMultilevel"/>
    <w:tmpl w:val="221A9B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51A06"/>
    <w:multiLevelType w:val="hybridMultilevel"/>
    <w:tmpl w:val="2544F9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D2048"/>
    <w:multiLevelType w:val="hybridMultilevel"/>
    <w:tmpl w:val="3F6A59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312AA"/>
    <w:multiLevelType w:val="hybridMultilevel"/>
    <w:tmpl w:val="6AAE21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F214A"/>
    <w:multiLevelType w:val="hybridMultilevel"/>
    <w:tmpl w:val="A24A71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074F1"/>
    <w:multiLevelType w:val="hybridMultilevel"/>
    <w:tmpl w:val="02E693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E299D"/>
    <w:multiLevelType w:val="hybridMultilevel"/>
    <w:tmpl w:val="4BAEE0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127193"/>
    <w:multiLevelType w:val="hybridMultilevel"/>
    <w:tmpl w:val="BF6066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4D3D29"/>
    <w:multiLevelType w:val="hybridMultilevel"/>
    <w:tmpl w:val="345066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E1D9D"/>
    <w:multiLevelType w:val="hybridMultilevel"/>
    <w:tmpl w:val="AC92CA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03EFA"/>
    <w:multiLevelType w:val="hybridMultilevel"/>
    <w:tmpl w:val="696CEB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72066"/>
    <w:multiLevelType w:val="hybridMultilevel"/>
    <w:tmpl w:val="138679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B12A9"/>
    <w:multiLevelType w:val="hybridMultilevel"/>
    <w:tmpl w:val="0F36D0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57709"/>
    <w:multiLevelType w:val="hybridMultilevel"/>
    <w:tmpl w:val="BAAA86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0A73FC"/>
    <w:multiLevelType w:val="hybridMultilevel"/>
    <w:tmpl w:val="944CC0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C3C47"/>
    <w:multiLevelType w:val="hybridMultilevel"/>
    <w:tmpl w:val="8138CF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C31842"/>
    <w:multiLevelType w:val="hybridMultilevel"/>
    <w:tmpl w:val="AF3C37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7D0908"/>
    <w:multiLevelType w:val="hybridMultilevel"/>
    <w:tmpl w:val="334655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E7D94"/>
    <w:multiLevelType w:val="hybridMultilevel"/>
    <w:tmpl w:val="D2488F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372008"/>
    <w:multiLevelType w:val="hybridMultilevel"/>
    <w:tmpl w:val="FFC020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473FB"/>
    <w:multiLevelType w:val="hybridMultilevel"/>
    <w:tmpl w:val="6914B7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EC2E61"/>
    <w:multiLevelType w:val="hybridMultilevel"/>
    <w:tmpl w:val="EDD6E75E"/>
    <w:lvl w:ilvl="0" w:tplc="9872B4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2A73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5EF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44C0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C2B1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D20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A4ED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5A5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BE6B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C036D46"/>
    <w:multiLevelType w:val="hybridMultilevel"/>
    <w:tmpl w:val="A802FA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828BF"/>
    <w:multiLevelType w:val="hybridMultilevel"/>
    <w:tmpl w:val="B52A7A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3"/>
  </w:num>
  <w:num w:numId="3">
    <w:abstractNumId w:val="16"/>
  </w:num>
  <w:num w:numId="4">
    <w:abstractNumId w:val="9"/>
  </w:num>
  <w:num w:numId="5">
    <w:abstractNumId w:val="20"/>
  </w:num>
  <w:num w:numId="6">
    <w:abstractNumId w:val="12"/>
  </w:num>
  <w:num w:numId="7">
    <w:abstractNumId w:val="14"/>
  </w:num>
  <w:num w:numId="8">
    <w:abstractNumId w:val="21"/>
  </w:num>
  <w:num w:numId="9">
    <w:abstractNumId w:val="8"/>
  </w:num>
  <w:num w:numId="10">
    <w:abstractNumId w:val="17"/>
  </w:num>
  <w:num w:numId="11">
    <w:abstractNumId w:val="15"/>
  </w:num>
  <w:num w:numId="12">
    <w:abstractNumId w:val="22"/>
  </w:num>
  <w:num w:numId="13">
    <w:abstractNumId w:val="18"/>
  </w:num>
  <w:num w:numId="14">
    <w:abstractNumId w:val="0"/>
  </w:num>
  <w:num w:numId="15">
    <w:abstractNumId w:val="6"/>
  </w:num>
  <w:num w:numId="16">
    <w:abstractNumId w:val="24"/>
  </w:num>
  <w:num w:numId="17">
    <w:abstractNumId w:val="19"/>
  </w:num>
  <w:num w:numId="18">
    <w:abstractNumId w:val="5"/>
  </w:num>
  <w:num w:numId="19">
    <w:abstractNumId w:val="7"/>
  </w:num>
  <w:num w:numId="20">
    <w:abstractNumId w:val="3"/>
  </w:num>
  <w:num w:numId="21">
    <w:abstractNumId w:val="11"/>
  </w:num>
  <w:num w:numId="22">
    <w:abstractNumId w:val="4"/>
  </w:num>
  <w:num w:numId="23">
    <w:abstractNumId w:val="1"/>
  </w:num>
  <w:num w:numId="24">
    <w:abstractNumId w:val="25"/>
  </w:num>
  <w:num w:numId="25">
    <w:abstractNumId w:val="1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e9xz99s8edaeue2tf15dr9cfdtsezvrd5ep&quot;&gt;Martes bibliotek&lt;record-ids&gt;&lt;item&gt;176&lt;/item&gt;&lt;item&gt;1771&lt;/item&gt;&lt;item&gt;2981&lt;/item&gt;&lt;item&gt;4105&lt;/item&gt;&lt;/record-ids&gt;&lt;/item&gt;&lt;/Libraries&gt;"/>
  </w:docVars>
  <w:rsids>
    <w:rsidRoot w:val="00B674B8"/>
    <w:rsid w:val="0032336A"/>
    <w:rsid w:val="00347477"/>
    <w:rsid w:val="0036392C"/>
    <w:rsid w:val="00363E4F"/>
    <w:rsid w:val="003E653C"/>
    <w:rsid w:val="0047503A"/>
    <w:rsid w:val="00524B65"/>
    <w:rsid w:val="00605FF7"/>
    <w:rsid w:val="00625390"/>
    <w:rsid w:val="006439B7"/>
    <w:rsid w:val="006E37FC"/>
    <w:rsid w:val="00816066"/>
    <w:rsid w:val="0094527F"/>
    <w:rsid w:val="00973DA4"/>
    <w:rsid w:val="00A37F3E"/>
    <w:rsid w:val="00B674B8"/>
    <w:rsid w:val="00B7544D"/>
    <w:rsid w:val="00D03194"/>
    <w:rsid w:val="00D26A22"/>
    <w:rsid w:val="00DF73DD"/>
    <w:rsid w:val="00EA0D71"/>
    <w:rsid w:val="00F0256E"/>
    <w:rsid w:val="00F9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1BB300F"/>
  <w15:chartTrackingRefBased/>
  <w15:docId w15:val="{C4B89273-0D58-48D3-8B84-AA4808581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Arial"/>
        <w:color w:val="222222"/>
        <w:kern w:val="36"/>
        <w:sz w:val="24"/>
        <w:szCs w:val="28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4B8"/>
    <w:pPr>
      <w:spacing w:after="0" w:line="240" w:lineRule="auto"/>
    </w:pPr>
    <w:rPr>
      <w:rFonts w:ascii="Times New Roman" w:eastAsiaTheme="minorEastAsia" w:hAnsi="Times New Roman" w:cstheme="minorBidi"/>
      <w:color w:val="auto"/>
      <w:kern w:val="0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A22"/>
    <w:pPr>
      <w:keepNext/>
      <w:outlineLvl w:val="0"/>
    </w:pPr>
    <w:rPr>
      <w:rFonts w:eastAsia="Times New Roman" w:cs="Times New Roman"/>
    </w:rPr>
  </w:style>
  <w:style w:type="paragraph" w:styleId="Heading2">
    <w:name w:val="heading 2"/>
    <w:basedOn w:val="Normal"/>
    <w:next w:val="Normal"/>
    <w:link w:val="Heading2Char"/>
    <w:qFormat/>
    <w:rsid w:val="00D26A22"/>
    <w:pPr>
      <w:keepNext/>
      <w:outlineLvl w:val="1"/>
    </w:pPr>
    <w:rPr>
      <w:rFonts w:eastAsia="Times New Roman" w:cs="Times New Roman"/>
      <w:b/>
      <w:bCs/>
    </w:rPr>
  </w:style>
  <w:style w:type="paragraph" w:styleId="Heading3">
    <w:name w:val="heading 3"/>
    <w:basedOn w:val="Normal"/>
    <w:next w:val="Normal"/>
    <w:link w:val="Heading3Char"/>
    <w:qFormat/>
    <w:rsid w:val="00D26A22"/>
    <w:pPr>
      <w:keepNext/>
      <w:jc w:val="both"/>
      <w:outlineLvl w:val="2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A22"/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D26A22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D26A22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NoSpacing">
    <w:name w:val="No Spacing"/>
    <w:uiPriority w:val="1"/>
    <w:qFormat/>
    <w:rsid w:val="00D26A22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D26A22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D26A2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B674B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74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B674B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74B8"/>
    <w:rPr>
      <w:rFonts w:ascii="Times New Roman" w:eastAsiaTheme="minorEastAsia" w:hAnsi="Times New Roman" w:cstheme="minorBidi"/>
      <w:color w:val="auto"/>
      <w:kern w:val="0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B674B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74B8"/>
    <w:rPr>
      <w:rFonts w:ascii="Times New Roman" w:eastAsiaTheme="minorEastAsia" w:hAnsi="Times New Roman" w:cstheme="minorBidi"/>
      <w:color w:val="auto"/>
      <w:kern w:val="0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B674B8"/>
    <w:rPr>
      <w:color w:val="0000FF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674B8"/>
    <w:rPr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B674B8"/>
    <w:rPr>
      <w:rFonts w:ascii="Calibri" w:hAnsi="Calibri" w:cs="Times New Roman"/>
      <w:noProof/>
      <w:sz w:val="20"/>
    </w:rPr>
  </w:style>
  <w:style w:type="character" w:customStyle="1" w:styleId="EndNoteBibliographyChar">
    <w:name w:val="EndNote Bibliography Char"/>
    <w:basedOn w:val="ListParagraphChar"/>
    <w:link w:val="EndNoteBibliography"/>
    <w:rsid w:val="00B674B8"/>
    <w:rPr>
      <w:rFonts w:ascii="Calibri" w:eastAsiaTheme="minorEastAsia" w:hAnsi="Calibri" w:cs="Times New Roman"/>
      <w:noProof/>
      <w:color w:val="auto"/>
      <w:kern w:val="0"/>
      <w:sz w:val="20"/>
      <w:szCs w:val="24"/>
      <w:lang w:eastAsia="zh-CN"/>
    </w:rPr>
  </w:style>
  <w:style w:type="table" w:styleId="TableGridLight">
    <w:name w:val="Grid Table Light"/>
    <w:basedOn w:val="TableNormal"/>
    <w:uiPriority w:val="40"/>
    <w:rsid w:val="00B674B8"/>
    <w:pPr>
      <w:spacing w:after="0" w:line="240" w:lineRule="auto"/>
    </w:pPr>
    <w:rPr>
      <w:rFonts w:eastAsiaTheme="minorEastAsia" w:cstheme="minorBidi"/>
      <w:color w:val="auto"/>
      <w:kern w:val="0"/>
      <w:sz w:val="22"/>
      <w:szCs w:val="22"/>
      <w:lang w:eastAsia="zh-C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-Accent5">
    <w:name w:val="List Table 3 Accent 5"/>
    <w:basedOn w:val="TableNormal"/>
    <w:uiPriority w:val="48"/>
    <w:rsid w:val="00B674B8"/>
    <w:pPr>
      <w:spacing w:after="0" w:line="240" w:lineRule="auto"/>
    </w:pPr>
    <w:rPr>
      <w:rFonts w:eastAsiaTheme="minorEastAsia" w:cstheme="minorBidi"/>
      <w:color w:val="auto"/>
      <w:kern w:val="0"/>
      <w:sz w:val="22"/>
      <w:szCs w:val="22"/>
      <w:lang w:eastAsia="zh-CN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B7544D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7544D"/>
    <w:rPr>
      <w:rFonts w:ascii="Calibri" w:eastAsiaTheme="minorEastAsia" w:hAnsi="Calibri" w:cstheme="minorBidi"/>
      <w:noProof/>
      <w:color w:val="auto"/>
      <w:kern w:val="0"/>
      <w:sz w:val="20"/>
      <w:szCs w:val="24"/>
      <w:lang w:eastAsia="zh-CN"/>
    </w:rPr>
  </w:style>
  <w:style w:type="table" w:styleId="TableGrid">
    <w:name w:val="Table Grid"/>
    <w:basedOn w:val="TableNormal"/>
    <w:uiPriority w:val="59"/>
    <w:rsid w:val="00D03194"/>
    <w:pPr>
      <w:spacing w:after="0" w:line="240" w:lineRule="auto"/>
    </w:pPr>
    <w:rPr>
      <w:rFonts w:eastAsiaTheme="minorEastAsia" w:cstheme="minorBidi"/>
      <w:color w:val="auto"/>
      <w:kern w:val="0"/>
      <w:sz w:val="21"/>
      <w:szCs w:val="21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D0319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6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b.ki.se/kontakta-kib/sokuppdra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ib.ki.se/kontakta-kib/sokuppdra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iblog.mayo.edu/2013/05/01/i-want-to-do-a-systematic-revie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F20B9295.dotm</Template>
  <TotalTime>19</TotalTime>
  <Pages>7</Pages>
  <Words>1880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 Ødegaard</dc:creator>
  <cp:keywords/>
  <dc:description/>
  <cp:lastModifiedBy>Marte Ødegaard</cp:lastModifiedBy>
  <cp:revision>3</cp:revision>
  <dcterms:created xsi:type="dcterms:W3CDTF">2019-09-20T07:18:00Z</dcterms:created>
  <dcterms:modified xsi:type="dcterms:W3CDTF">2019-09-20T10:02:00Z</dcterms:modified>
</cp:coreProperties>
</file>